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10B52C" w14:textId="58527283" w:rsidR="00102EB1" w:rsidRPr="00261618" w:rsidRDefault="008832FB" w:rsidP="00FA3C55">
      <w:pPr>
        <w:pStyle w:val="CompanyInfo"/>
        <w:rPr>
          <w:caps/>
        </w:rPr>
      </w:pPr>
      <w:bookmarkStart w:id="0" w:name="swiOFCompanyName"/>
      <w:r>
        <w:rPr>
          <w:caps/>
        </w:rPr>
        <w:t>FIRM NAME</w:t>
      </w:r>
    </w:p>
    <w:p w14:paraId="19031514" w14:textId="78F6EA7F" w:rsidR="00102EB1" w:rsidRPr="00261618" w:rsidRDefault="00C463C3" w:rsidP="00102EB1">
      <w:pPr>
        <w:pStyle w:val="CompanyInfo"/>
      </w:pPr>
      <w:bookmarkStart w:id="1" w:name="Attorneys"/>
      <w:bookmarkEnd w:id="0"/>
      <w:proofErr w:type="spellStart"/>
      <w:r>
        <w:t>xxxx</w:t>
      </w:r>
      <w:proofErr w:type="spellEnd"/>
      <w:r w:rsidR="00261618">
        <w:br/>
      </w:r>
    </w:p>
    <w:p w14:paraId="264C6DAB" w14:textId="3D84EA10" w:rsidR="00102EB1" w:rsidRPr="00261618" w:rsidRDefault="008832FB" w:rsidP="00102EB1">
      <w:pPr>
        <w:pStyle w:val="CompanyInfo"/>
      </w:pPr>
      <w:bookmarkStart w:id="2" w:name="swiOFStreetAddressVert"/>
      <w:bookmarkEnd w:id="1"/>
      <w:r>
        <w:t>Street Address</w:t>
      </w:r>
      <w:r w:rsidR="00261618">
        <w:t xml:space="preserve"> | </w:t>
      </w:r>
      <w:r>
        <w:t>Floor/Suite</w:t>
      </w:r>
    </w:p>
    <w:p w14:paraId="5D1804F2" w14:textId="252826A9" w:rsidR="00102EB1" w:rsidRPr="00261618" w:rsidRDefault="008832FB" w:rsidP="00102EB1">
      <w:pPr>
        <w:pStyle w:val="CompanyInfo"/>
      </w:pPr>
      <w:bookmarkStart w:id="3" w:name="swiOFAutoCityStateZipCountryVert"/>
      <w:bookmarkEnd w:id="2"/>
      <w:r>
        <w:t>City, STATE Zip</w:t>
      </w:r>
    </w:p>
    <w:bookmarkEnd w:id="3"/>
    <w:p w14:paraId="7D82B138" w14:textId="26D92750" w:rsidR="00102EB1" w:rsidRPr="00261618" w:rsidRDefault="00102EB1" w:rsidP="00102EB1">
      <w:pPr>
        <w:pStyle w:val="CompanyInfo"/>
      </w:pPr>
      <w:r w:rsidRPr="00261618">
        <w:t>Telephone:</w:t>
      </w:r>
      <w:r w:rsidRPr="00261618">
        <w:tab/>
      </w:r>
      <w:bookmarkStart w:id="4" w:name="swiOFPhone"/>
      <w:r w:rsidR="008832FB">
        <w:t>xxx</w:t>
      </w:r>
    </w:p>
    <w:bookmarkEnd w:id="4"/>
    <w:p w14:paraId="19D5B479" w14:textId="56710822" w:rsidR="00102EB1" w:rsidRPr="00261618" w:rsidRDefault="00102EB1" w:rsidP="00102EB1">
      <w:pPr>
        <w:pStyle w:val="CompanyInfo"/>
      </w:pPr>
      <w:r w:rsidRPr="00261618">
        <w:t>Facsimile:</w:t>
      </w:r>
      <w:r w:rsidRPr="00261618">
        <w:tab/>
      </w:r>
      <w:bookmarkStart w:id="5" w:name="swiOFFax"/>
      <w:r w:rsidR="008832FB">
        <w:t>xxx</w:t>
      </w:r>
    </w:p>
    <w:bookmarkEnd w:id="5"/>
    <w:p w14:paraId="367934A3" w14:textId="77777777" w:rsidR="00102EB1" w:rsidRDefault="00102EB1" w:rsidP="00102EB1">
      <w:pPr>
        <w:pStyle w:val="CompanyInfo"/>
      </w:pPr>
    </w:p>
    <w:p w14:paraId="0DA01F07" w14:textId="1553054B" w:rsidR="00102EB1" w:rsidRPr="00261618" w:rsidRDefault="00102EB1" w:rsidP="00C463C3">
      <w:pPr>
        <w:pStyle w:val="CompanyInfo"/>
        <w:rPr>
          <w:caps/>
        </w:rPr>
      </w:pPr>
      <w:r w:rsidRPr="00261618">
        <w:t xml:space="preserve">Attorneys for </w:t>
      </w:r>
      <w:bookmarkStart w:id="6" w:name="txtClient"/>
      <w:r w:rsidR="00C463C3">
        <w:t>xxx</w:t>
      </w:r>
    </w:p>
    <w:p w14:paraId="52D305CA" w14:textId="77777777" w:rsidR="00075630" w:rsidRDefault="00075630" w:rsidP="00261618">
      <w:pPr>
        <w:pStyle w:val="CompanyInfo"/>
        <w:spacing w:after="240"/>
      </w:pPr>
      <w:bookmarkStart w:id="7" w:name="cusCaAdjust"/>
      <w:bookmarkEnd w:id="6"/>
      <w:bookmarkEnd w:id="7"/>
    </w:p>
    <w:p w14:paraId="049203B5" w14:textId="0E967B3D" w:rsidR="00764113" w:rsidRDefault="00C463C3" w:rsidP="008D72E8">
      <w:pPr>
        <w:pStyle w:val="CourtName"/>
      </w:pPr>
      <w:r>
        <w:t>xxx</w:t>
      </w:r>
    </w:p>
    <w:p w14:paraId="70A4EAC0" w14:textId="77777777" w:rsidR="00764113" w:rsidRDefault="00764113">
      <w:pPr>
        <w:pStyle w:val="CourtName"/>
        <w:rPr>
          <w:b w:val="0"/>
          <w:bCs/>
        </w:rPr>
      </w:pPr>
    </w:p>
    <w:p w14:paraId="01CECA34" w14:textId="77777777" w:rsidR="00764113" w:rsidRPr="00261618" w:rsidRDefault="00764113">
      <w:pPr>
        <w:pStyle w:val="Venue1"/>
        <w:rPr>
          <w:b w:val="0"/>
          <w:bCs/>
        </w:rPr>
      </w:pPr>
      <w:bookmarkStart w:id="8" w:name="swiLT7Level"/>
    </w:p>
    <w:bookmarkEnd w:id="8"/>
    <w:p w14:paraId="752FE981" w14:textId="77777777" w:rsidR="00764113" w:rsidRDefault="00764113">
      <w:pPr>
        <w:pStyle w:val="Venue1"/>
        <w:rPr>
          <w:b w:val="0"/>
          <w:bCs/>
        </w:rPr>
      </w:pPr>
    </w:p>
    <w:tbl>
      <w:tblPr>
        <w:tblW w:w="9720" w:type="dxa"/>
        <w:tblLayout w:type="fixed"/>
        <w:tblCellMar>
          <w:left w:w="0" w:type="dxa"/>
          <w:right w:w="0" w:type="dxa"/>
        </w:tblCellMar>
        <w:tblLook w:val="0000" w:firstRow="0" w:lastRow="0" w:firstColumn="0" w:lastColumn="0" w:noHBand="0" w:noVBand="0"/>
      </w:tblPr>
      <w:tblGrid>
        <w:gridCol w:w="5160"/>
        <w:gridCol w:w="180"/>
        <w:gridCol w:w="4380"/>
      </w:tblGrid>
      <w:tr w:rsidR="00261618" w14:paraId="6FCE56EE" w14:textId="77777777" w:rsidTr="00261618">
        <w:trPr>
          <w:trHeight w:hRule="exact" w:val="20"/>
        </w:trPr>
        <w:tc>
          <w:tcPr>
            <w:tcW w:w="5160" w:type="dxa"/>
            <w:shd w:val="clear" w:color="auto" w:fill="auto"/>
          </w:tcPr>
          <w:p w14:paraId="4A1DF80B" w14:textId="77777777" w:rsidR="00261618" w:rsidRDefault="00261618" w:rsidP="00261618">
            <w:pPr>
              <w:pStyle w:val="PartyName"/>
              <w:spacing w:after="20"/>
            </w:pPr>
            <w:bookmarkStart w:id="9" w:name="cusCaptionVer20" w:colFirst="0" w:colLast="0"/>
            <w:bookmarkStart w:id="10" w:name="zZTable"/>
            <w:bookmarkStart w:id="11" w:name="swiTable"/>
          </w:p>
        </w:tc>
        <w:tc>
          <w:tcPr>
            <w:tcW w:w="180" w:type="dxa"/>
            <w:shd w:val="clear" w:color="auto" w:fill="auto"/>
          </w:tcPr>
          <w:p w14:paraId="7AC1AA6A" w14:textId="77777777" w:rsidR="00261618" w:rsidRDefault="00261618" w:rsidP="00261618">
            <w:pPr>
              <w:spacing w:after="20"/>
            </w:pPr>
          </w:p>
        </w:tc>
        <w:tc>
          <w:tcPr>
            <w:tcW w:w="4380" w:type="dxa"/>
            <w:shd w:val="clear" w:color="auto" w:fill="auto"/>
          </w:tcPr>
          <w:p w14:paraId="72B39E57" w14:textId="77777777" w:rsidR="00261618" w:rsidRDefault="00261618" w:rsidP="00261618">
            <w:pPr>
              <w:pStyle w:val="CaptionRight"/>
              <w:tabs>
                <w:tab w:val="clear" w:pos="720"/>
                <w:tab w:val="left" w:pos="864"/>
              </w:tabs>
              <w:spacing w:after="20"/>
            </w:pPr>
          </w:p>
        </w:tc>
      </w:tr>
      <w:bookmarkStart w:id="12" w:name="cusCaptionBox"/>
      <w:bookmarkEnd w:id="9"/>
      <w:tr w:rsidR="00261618" w14:paraId="6593B35A" w14:textId="77777777" w:rsidTr="00261618">
        <w:tc>
          <w:tcPr>
            <w:tcW w:w="5160" w:type="dxa"/>
            <w:tcBorders>
              <w:right w:val="single" w:sz="4" w:space="0" w:color="auto"/>
            </w:tcBorders>
            <w:shd w:val="clear" w:color="auto" w:fill="auto"/>
          </w:tcPr>
          <w:p w14:paraId="59E9D4E2" w14:textId="027C81D2" w:rsidR="00261618" w:rsidRPr="00261618" w:rsidRDefault="00B5287D">
            <w:pPr>
              <w:pStyle w:val="PartyName"/>
            </w:pPr>
            <w:sdt>
              <w:sdtPr>
                <w:alias w:val="Edit field"/>
                <w:tag w:val="SWILI1ContentsA"/>
                <w:id w:val="1083341039"/>
                <w:placeholder>
                  <w:docPart w:val="52B7DF4CFD944C4C97B638355AB01863"/>
                </w:placeholder>
              </w:sdtPr>
              <w:sdtEndPr/>
              <w:sdtContent>
                <w:r w:rsidR="00C463C3">
                  <w:t>xxx</w:t>
                </w:r>
                <w:r w:rsidR="00261618">
                  <w:t>,</w:t>
                </w:r>
              </w:sdtContent>
            </w:sdt>
            <w:r w:rsidR="00261618" w:rsidRPr="00261618">
              <w:t xml:space="preserve"> </w:t>
            </w:r>
          </w:p>
          <w:p w14:paraId="7A98B5A5" w14:textId="77777777" w:rsidR="00261618" w:rsidRDefault="00261618">
            <w:pPr>
              <w:pStyle w:val="Caption"/>
            </w:pPr>
          </w:p>
          <w:p w14:paraId="4F7D6916" w14:textId="3FAFD164" w:rsidR="00261618" w:rsidRPr="00261618" w:rsidRDefault="00C463C3">
            <w:pPr>
              <w:pStyle w:val="PartyName"/>
              <w:ind w:left="2880"/>
            </w:pPr>
            <w:r>
              <w:t>Plaintiff,</w:t>
            </w:r>
          </w:p>
          <w:p w14:paraId="19354B6F" w14:textId="77777777" w:rsidR="00261618" w:rsidRDefault="00261618">
            <w:pPr>
              <w:pStyle w:val="Caption"/>
            </w:pPr>
          </w:p>
          <w:p w14:paraId="2C9B9E05" w14:textId="77777777" w:rsidR="00261618" w:rsidRPr="00261618" w:rsidRDefault="00B5287D">
            <w:pPr>
              <w:pStyle w:val="PartyName"/>
              <w:ind w:left="720"/>
            </w:pPr>
            <w:sdt>
              <w:sdtPr>
                <w:alias w:val="Edit field"/>
                <w:tag w:val="SWILI1VersusA"/>
                <w:id w:val="863944346"/>
                <w:placeholder>
                  <w:docPart w:val="B9E8FF4765FD478692B2C4991C2B2DE0"/>
                </w:placeholder>
                <w:comboBox>
                  <w:listItem w:displayText="vs." w:value="vs."/>
                  <w:listItem w:displayText="v." w:value="v."/>
                  <w:listItem w:displayText="versus" w:value="versus"/>
                  <w:listItem w:displayText="against" w:value="against"/>
                  <w:listItem w:displayText="-against-" w:value="-against-"/>
                </w:comboBox>
              </w:sdtPr>
              <w:sdtEndPr/>
              <w:sdtContent>
                <w:r w:rsidR="00261618">
                  <w:t>vs.</w:t>
                </w:r>
              </w:sdtContent>
            </w:sdt>
            <w:r w:rsidR="00261618" w:rsidRPr="00261618">
              <w:t xml:space="preserve"> </w:t>
            </w:r>
          </w:p>
          <w:p w14:paraId="6909DE3C" w14:textId="77777777" w:rsidR="00261618" w:rsidRDefault="00261618">
            <w:pPr>
              <w:pStyle w:val="Caption"/>
            </w:pPr>
          </w:p>
          <w:p w14:paraId="3A9F9B62" w14:textId="70BF63C5" w:rsidR="00261618" w:rsidRPr="00261618" w:rsidRDefault="00C463C3">
            <w:pPr>
              <w:pStyle w:val="PartyName"/>
            </w:pPr>
            <w:r>
              <w:t>xxx,</w:t>
            </w:r>
          </w:p>
          <w:p w14:paraId="1818D48C" w14:textId="77777777" w:rsidR="00261618" w:rsidRDefault="00261618">
            <w:pPr>
              <w:pStyle w:val="Caption"/>
            </w:pPr>
          </w:p>
          <w:sdt>
            <w:sdtPr>
              <w:alias w:val="Edit field"/>
              <w:tag w:val="SWILI1PartyB"/>
              <w:id w:val="278225712"/>
              <w:placeholder>
                <w:docPart w:val="6061233F782A4A4DB5C8C3F7528747D5"/>
              </w:placeholder>
              <w:comboBox>
                <w:listItem w:displayText="Defendants." w:value="Defendants."/>
                <w:listItem w:displayText="Defendant." w:value="Defendant."/>
                <w:listItem w:displayText="Respondent." w:value="Respondent."/>
                <w:listItem w:displayText="Respondents." w:value="Respondents."/>
                <w:listItem w:displayText="Counterclaim-Defendant." w:value="Counterclaim-Defendant."/>
                <w:listItem w:displayText="Counterclaim-Defendants." w:value="Counterclaim-Defendants."/>
              </w:comboBox>
            </w:sdtPr>
            <w:sdtEndPr/>
            <w:sdtContent>
              <w:p w14:paraId="0B9EBF73" w14:textId="5B27496F" w:rsidR="00261618" w:rsidRPr="00261618" w:rsidRDefault="00C463C3">
                <w:pPr>
                  <w:pStyle w:val="PartyName"/>
                  <w:ind w:left="2880"/>
                </w:pPr>
                <w:r>
                  <w:t>Defendants.</w:t>
                </w:r>
              </w:p>
            </w:sdtContent>
          </w:sdt>
          <w:p w14:paraId="64236848" w14:textId="77777777" w:rsidR="00261618" w:rsidRDefault="00261618" w:rsidP="004830AA">
            <w:pPr>
              <w:pStyle w:val="Caption"/>
            </w:pPr>
          </w:p>
        </w:tc>
        <w:tc>
          <w:tcPr>
            <w:tcW w:w="180" w:type="dxa"/>
            <w:tcBorders>
              <w:left w:val="single" w:sz="4" w:space="0" w:color="auto"/>
            </w:tcBorders>
            <w:shd w:val="clear" w:color="auto" w:fill="auto"/>
          </w:tcPr>
          <w:p w14:paraId="3D647344" w14:textId="77777777" w:rsidR="00261618" w:rsidRDefault="00261618" w:rsidP="00261618">
            <w:pPr>
              <w:spacing w:after="20"/>
            </w:pPr>
          </w:p>
        </w:tc>
        <w:tc>
          <w:tcPr>
            <w:tcW w:w="4380" w:type="dxa"/>
            <w:shd w:val="clear" w:color="auto" w:fill="auto"/>
          </w:tcPr>
          <w:p w14:paraId="51A6BAC3" w14:textId="29A8924A" w:rsidR="00261618" w:rsidRPr="00261618" w:rsidRDefault="00261618" w:rsidP="007E2227">
            <w:pPr>
              <w:pStyle w:val="CaptionRight"/>
              <w:tabs>
                <w:tab w:val="clear" w:pos="720"/>
                <w:tab w:val="left" w:pos="864"/>
              </w:tabs>
            </w:pPr>
            <w:r w:rsidRPr="00261618">
              <w:t xml:space="preserve">Case No. </w:t>
            </w:r>
            <w:bookmarkStart w:id="13" w:name="txtCaseNo"/>
            <w:r w:rsidR="00C463C3">
              <w:t>xxx</w:t>
            </w:r>
          </w:p>
          <w:bookmarkEnd w:id="13"/>
          <w:p w14:paraId="0457BA7D" w14:textId="77777777" w:rsidR="00261618" w:rsidRDefault="00261618" w:rsidP="007E2227">
            <w:pPr>
              <w:pStyle w:val="CaptionRight"/>
              <w:tabs>
                <w:tab w:val="clear" w:pos="720"/>
                <w:tab w:val="left" w:pos="864"/>
              </w:tabs>
            </w:pPr>
          </w:p>
          <w:p w14:paraId="3499F340" w14:textId="44EE451D" w:rsidR="00261618" w:rsidRPr="00261618" w:rsidRDefault="00261618" w:rsidP="007E2227">
            <w:pPr>
              <w:pStyle w:val="CaptionRight"/>
              <w:tabs>
                <w:tab w:val="clear" w:pos="720"/>
                <w:tab w:val="left" w:pos="864"/>
              </w:tabs>
            </w:pPr>
            <w:r w:rsidRPr="00261618">
              <w:rPr>
                <w:i/>
              </w:rPr>
              <w:br/>
            </w:r>
            <w:bookmarkStart w:id="14" w:name="txtJudge"/>
            <w:bookmarkStart w:id="15" w:name="txtDept"/>
            <w:bookmarkEnd w:id="14"/>
          </w:p>
          <w:bookmarkEnd w:id="15"/>
          <w:p w14:paraId="1115ADAD" w14:textId="77777777" w:rsidR="00261618" w:rsidRDefault="00261618" w:rsidP="007E2227">
            <w:pPr>
              <w:pStyle w:val="CaptionRight"/>
              <w:tabs>
                <w:tab w:val="clear" w:pos="720"/>
                <w:tab w:val="left" w:pos="864"/>
              </w:tabs>
            </w:pPr>
          </w:p>
          <w:p w14:paraId="07B48E02" w14:textId="4951E521" w:rsidR="006576A5" w:rsidRDefault="00ED765D" w:rsidP="008776D2">
            <w:pPr>
              <w:pStyle w:val="CaptionRight"/>
              <w:tabs>
                <w:tab w:val="clear" w:pos="720"/>
                <w:tab w:val="left" w:pos="864"/>
              </w:tabs>
              <w:rPr>
                <w:b/>
              </w:rPr>
            </w:pPr>
            <w:r w:rsidRPr="00ED765D">
              <w:rPr>
                <w:b/>
              </w:rPr>
              <w:t>NOTICE OF TAKING REMOTE DEPOSITION IN LIEU OF IN-PERSON APPEARANCE</w:t>
            </w:r>
            <w:r w:rsidR="008776D2">
              <w:rPr>
                <w:b/>
              </w:rPr>
              <w:t xml:space="preserve"> OF </w:t>
            </w:r>
            <w:r w:rsidR="00C463C3">
              <w:rPr>
                <w:b/>
              </w:rPr>
              <w:t>xxx</w:t>
            </w:r>
          </w:p>
          <w:p w14:paraId="34B89322" w14:textId="77777777" w:rsidR="006576A5" w:rsidRDefault="006576A5" w:rsidP="008776D2">
            <w:pPr>
              <w:pStyle w:val="CaptionRight"/>
              <w:tabs>
                <w:tab w:val="clear" w:pos="720"/>
                <w:tab w:val="left" w:pos="864"/>
              </w:tabs>
              <w:rPr>
                <w:b/>
              </w:rPr>
            </w:pPr>
          </w:p>
          <w:p w14:paraId="6D2BEA2F" w14:textId="0E625607" w:rsidR="008776D2" w:rsidRPr="00ED765D" w:rsidRDefault="008776D2" w:rsidP="008776D2">
            <w:pPr>
              <w:pStyle w:val="CaptionRight"/>
              <w:tabs>
                <w:tab w:val="clear" w:pos="720"/>
                <w:tab w:val="left" w:pos="864"/>
              </w:tabs>
              <w:rPr>
                <w:b/>
              </w:rPr>
            </w:pPr>
            <w:r>
              <w:rPr>
                <w:b/>
              </w:rPr>
              <w:t xml:space="preserve"> </w:t>
            </w:r>
          </w:p>
          <w:p w14:paraId="48C3F24D" w14:textId="063F44C5" w:rsidR="008776D2" w:rsidRPr="000A152F" w:rsidRDefault="008776D2" w:rsidP="008776D2">
            <w:pPr>
              <w:tabs>
                <w:tab w:val="left" w:pos="1050"/>
              </w:tabs>
            </w:pPr>
            <w:r w:rsidRPr="000A152F">
              <w:t>DATE:</w:t>
            </w:r>
            <w:r w:rsidRPr="000A152F">
              <w:tab/>
            </w:r>
            <w:r w:rsidR="00ED765D" w:rsidRPr="000A152F">
              <w:t xml:space="preserve">      </w:t>
            </w:r>
            <w:r w:rsidR="00C463C3">
              <w:t>xxx</w:t>
            </w:r>
          </w:p>
          <w:p w14:paraId="20335D19" w14:textId="6B4C4439" w:rsidR="008776D2" w:rsidRDefault="008776D2" w:rsidP="008776D2">
            <w:pPr>
              <w:tabs>
                <w:tab w:val="left" w:pos="1050"/>
              </w:tabs>
            </w:pPr>
            <w:r>
              <w:t>TIME:</w:t>
            </w:r>
            <w:r>
              <w:tab/>
            </w:r>
            <w:r w:rsidR="00B204C3">
              <w:t xml:space="preserve">      </w:t>
            </w:r>
            <w:r w:rsidR="00C463C3">
              <w:t>xxx</w:t>
            </w:r>
          </w:p>
          <w:p w14:paraId="6D875BD9" w14:textId="294BFBBA" w:rsidR="008776D2" w:rsidRDefault="008776D2" w:rsidP="008832FB">
            <w:pPr>
              <w:pStyle w:val="CaptionRight"/>
              <w:tabs>
                <w:tab w:val="clear" w:pos="720"/>
                <w:tab w:val="left" w:pos="864"/>
                <w:tab w:val="left" w:pos="1050"/>
              </w:tabs>
            </w:pPr>
            <w:r>
              <w:t>PLACE:</w:t>
            </w:r>
            <w:r>
              <w:tab/>
            </w:r>
            <w:r>
              <w:tab/>
            </w:r>
            <w:r w:rsidR="00B204C3">
              <w:t xml:space="preserve">      </w:t>
            </w:r>
            <w:r w:rsidR="008832FB">
              <w:t>xxx</w:t>
            </w:r>
          </w:p>
          <w:p w14:paraId="26234938" w14:textId="77777777" w:rsidR="00B204C3" w:rsidRDefault="00B204C3" w:rsidP="008776D2">
            <w:pPr>
              <w:pStyle w:val="CaptionRight"/>
              <w:tabs>
                <w:tab w:val="clear" w:pos="720"/>
                <w:tab w:val="left" w:pos="864"/>
                <w:tab w:val="left" w:pos="1050"/>
              </w:tabs>
            </w:pPr>
          </w:p>
          <w:p w14:paraId="0F382A1B" w14:textId="77777777" w:rsidR="00261618" w:rsidRDefault="00261618" w:rsidP="007E2227">
            <w:pPr>
              <w:pStyle w:val="Caption"/>
              <w:tabs>
                <w:tab w:val="left" w:pos="864"/>
              </w:tabs>
            </w:pPr>
          </w:p>
          <w:p w14:paraId="333A7B29" w14:textId="77777777" w:rsidR="00261618" w:rsidRPr="00261618" w:rsidRDefault="00261618" w:rsidP="00C463C3">
            <w:pPr>
              <w:pStyle w:val="CaptionRight"/>
              <w:tabs>
                <w:tab w:val="clear" w:pos="720"/>
                <w:tab w:val="left" w:pos="864"/>
              </w:tabs>
            </w:pPr>
          </w:p>
        </w:tc>
      </w:tr>
      <w:tr w:rsidR="00261618" w14:paraId="1F6AE1DC" w14:textId="77777777" w:rsidTr="00261618">
        <w:trPr>
          <w:trHeight w:hRule="exact" w:val="20"/>
        </w:trPr>
        <w:tc>
          <w:tcPr>
            <w:tcW w:w="5160" w:type="dxa"/>
            <w:tcBorders>
              <w:bottom w:val="single" w:sz="4" w:space="0" w:color="auto"/>
            </w:tcBorders>
            <w:shd w:val="clear" w:color="auto" w:fill="auto"/>
          </w:tcPr>
          <w:p w14:paraId="6E546D44" w14:textId="77777777" w:rsidR="00261618" w:rsidRDefault="00261618" w:rsidP="00261618">
            <w:pPr>
              <w:pStyle w:val="PartyName"/>
              <w:spacing w:after="20"/>
            </w:pPr>
            <w:bookmarkStart w:id="16" w:name="swiLastCellLeft" w:colFirst="0" w:colLast="0"/>
          </w:p>
        </w:tc>
        <w:tc>
          <w:tcPr>
            <w:tcW w:w="180" w:type="dxa"/>
            <w:shd w:val="clear" w:color="auto" w:fill="auto"/>
          </w:tcPr>
          <w:p w14:paraId="37F0C749" w14:textId="77777777" w:rsidR="00261618" w:rsidRDefault="00261618" w:rsidP="00261618">
            <w:pPr>
              <w:spacing w:after="20"/>
            </w:pPr>
          </w:p>
        </w:tc>
        <w:tc>
          <w:tcPr>
            <w:tcW w:w="4380" w:type="dxa"/>
            <w:shd w:val="clear" w:color="auto" w:fill="auto"/>
          </w:tcPr>
          <w:p w14:paraId="2B19FF7B" w14:textId="77777777" w:rsidR="00261618" w:rsidRDefault="00261618" w:rsidP="00261618">
            <w:pPr>
              <w:pStyle w:val="CaptionRight"/>
              <w:tabs>
                <w:tab w:val="clear" w:pos="720"/>
                <w:tab w:val="left" w:pos="864"/>
              </w:tabs>
              <w:spacing w:after="20"/>
            </w:pPr>
          </w:p>
        </w:tc>
      </w:tr>
      <w:bookmarkEnd w:id="10"/>
      <w:bookmarkEnd w:id="11"/>
      <w:bookmarkEnd w:id="12"/>
      <w:bookmarkEnd w:id="16"/>
    </w:tbl>
    <w:p w14:paraId="62677608" w14:textId="77777777" w:rsidR="00764113" w:rsidRDefault="00764113"/>
    <w:p w14:paraId="36280B31" w14:textId="77777777" w:rsidR="00764113" w:rsidRPr="00261618" w:rsidRDefault="00764113">
      <w:pPr>
        <w:pStyle w:val="BodyTextFirstIndentExactly24pt"/>
      </w:pPr>
      <w:r w:rsidRPr="00261618">
        <w:br w:type="page"/>
      </w:r>
    </w:p>
    <w:p w14:paraId="39421B10" w14:textId="77777777" w:rsidR="00295F89" w:rsidRPr="002D54CD" w:rsidRDefault="00295F89" w:rsidP="00295F89">
      <w:pPr>
        <w:pStyle w:val="BodyTextFirstIndentExactly24pt"/>
      </w:pPr>
      <w:r w:rsidRPr="002D54CD">
        <w:rPr>
          <w:b/>
        </w:rPr>
        <w:lastRenderedPageBreak/>
        <w:t>TO ALL PARTIES AND THEIR ATTORNEYS OF RECORD</w:t>
      </w:r>
      <w:r w:rsidRPr="002D54CD">
        <w:t>:</w:t>
      </w:r>
    </w:p>
    <w:p w14:paraId="35379B29" w14:textId="51175DEE" w:rsidR="00FD48DA" w:rsidRDefault="00FD48DA" w:rsidP="00FD48DA">
      <w:pPr>
        <w:pStyle w:val="BodyTextFirstIndentExactly24pt"/>
        <w:widowControl w:val="0"/>
      </w:pPr>
      <w:r>
        <w:t xml:space="preserve">Please take notice that due to the disruptions to travel and accompanying shelter-in-place orders caused by the COVID-19 outbreak, the deposition of </w:t>
      </w:r>
      <w:r w:rsidR="00C463C3">
        <w:t>xxx</w:t>
      </w:r>
      <w:r>
        <w:t xml:space="preserve"> will be taking place via remote means on </w:t>
      </w:r>
      <w:proofErr w:type="spellStart"/>
      <w:r w:rsidR="00C463C3">
        <w:rPr>
          <w:b/>
          <w:bCs/>
        </w:rPr>
        <w:t>xxxx</w:t>
      </w:r>
      <w:proofErr w:type="spellEnd"/>
      <w:r>
        <w:t xml:space="preserve"> </w:t>
      </w:r>
      <w:r w:rsidR="00AC40D8">
        <w:rPr>
          <w:b/>
          <w:bCs/>
        </w:rPr>
        <w:t xml:space="preserve">at </w:t>
      </w:r>
      <w:r w:rsidR="00C463C3">
        <w:rPr>
          <w:b/>
          <w:bCs/>
        </w:rPr>
        <w:t>xxx</w:t>
      </w:r>
      <w:r w:rsidR="00AC40D8">
        <w:rPr>
          <w:b/>
          <w:bCs/>
        </w:rPr>
        <w:t xml:space="preserve"> a.m. </w:t>
      </w:r>
      <w:r>
        <w:t xml:space="preserve">and will be coordinated by </w:t>
      </w:r>
      <w:r w:rsidR="008832FB">
        <w:t>First Legal Depositions,</w:t>
      </w:r>
      <w:r>
        <w:t xml:space="preserve"> with a business address of </w:t>
      </w:r>
      <w:r w:rsidR="008832FB">
        <w:t>333 South Grand Avenue, Suite 401, Los Angeles, CA 90012.</w:t>
      </w:r>
    </w:p>
    <w:p w14:paraId="1D2A541E" w14:textId="1178649C" w:rsidR="00FD48DA" w:rsidRDefault="00FD48DA" w:rsidP="00FD48DA">
      <w:pPr>
        <w:pStyle w:val="BodyTextFirstIndentExactly24pt"/>
        <w:widowControl w:val="0"/>
      </w:pPr>
      <w:r>
        <w:t xml:space="preserve">Contact </w:t>
      </w:r>
      <w:r w:rsidR="008832FB">
        <w:t>First Legal Depositions</w:t>
      </w:r>
      <w:r w:rsidR="00C463C3">
        <w:t>’</w:t>
      </w:r>
      <w:r>
        <w:t xml:space="preserve"> calendar team at </w:t>
      </w:r>
      <w:hyperlink r:id="rId7" w:history="1">
        <w:r w:rsidR="008832FB" w:rsidRPr="00E04C7A">
          <w:rPr>
            <w:rStyle w:val="Hyperlink"/>
          </w:rPr>
          <w:t>calendar@firstlegal.com</w:t>
        </w:r>
      </w:hyperlink>
      <w:r w:rsidR="008832FB">
        <w:t xml:space="preserve"> </w:t>
      </w:r>
      <w:r w:rsidRPr="00FD48DA">
        <w:t xml:space="preserve">to retrieve the necessary credentials to access the remote deposition, as well as information related to any technical assistance you may require </w:t>
      </w:r>
      <w:proofErr w:type="gramStart"/>
      <w:r w:rsidRPr="00FD48DA">
        <w:t>to assist</w:t>
      </w:r>
      <w:proofErr w:type="gramEnd"/>
      <w:r w:rsidRPr="00FD48DA">
        <w:t xml:space="preserve"> with carrying out the virtual deposition.  We encourage you to </w:t>
      </w:r>
      <w:r w:rsidR="008832FB">
        <w:t xml:space="preserve">reach out to First Legal in advance, and to read First </w:t>
      </w:r>
      <w:proofErr w:type="spellStart"/>
      <w:r w:rsidR="008832FB">
        <w:t>Legal’s</w:t>
      </w:r>
      <w:proofErr w:type="spellEnd"/>
      <w:r w:rsidR="008832FB">
        <w:t xml:space="preserve"> Remote Depositions Primer for additional remote deposition information.</w:t>
      </w:r>
      <w:r>
        <w:t xml:space="preserve"> </w:t>
      </w:r>
    </w:p>
    <w:p w14:paraId="7BE9C7C1" w14:textId="77777777" w:rsidR="00FD48DA" w:rsidRDefault="00FD48DA" w:rsidP="00FD48DA">
      <w:pPr>
        <w:pStyle w:val="BodyTextFirstIndentExactly24pt"/>
        <w:widowControl w:val="0"/>
      </w:pPr>
      <w:r>
        <w:t xml:space="preserve">Alternatively, if circumstances then permit, the matter may be taken in whole or part in-person and virtually.  Those who wish to appear in the physical presence of another do so at their own election; however, this noticing party is not requiring the in-person physical attendance of counsel, the witness or any other party to this action. </w:t>
      </w:r>
    </w:p>
    <w:p w14:paraId="52A1348B" w14:textId="0FA8AB24" w:rsidR="00FD48DA" w:rsidRDefault="00FD48DA" w:rsidP="00FD48DA">
      <w:pPr>
        <w:pStyle w:val="BodyTextFirstIndentExactly24pt"/>
        <w:widowControl w:val="0"/>
      </w:pPr>
      <w:r>
        <w:t>The deposition will be taken, via remote means, before an officer authorized to administer the oath to the deponent.  That officer may be remote or in the physical presence of the deponent.</w:t>
      </w:r>
      <w:r w:rsidR="008832FB">
        <w:t xml:space="preserve"> </w:t>
      </w:r>
      <w:r>
        <w:t xml:space="preserve">This deposition will commence at </w:t>
      </w:r>
      <w:r w:rsidR="00C463C3">
        <w:rPr>
          <w:b/>
          <w:bCs/>
        </w:rPr>
        <w:t>xxx</w:t>
      </w:r>
      <w:r w:rsidR="00AC40D8">
        <w:rPr>
          <w:b/>
          <w:bCs/>
        </w:rPr>
        <w:t xml:space="preserve"> a.m.</w:t>
      </w:r>
      <w:r>
        <w:t xml:space="preserve"> and continue from day to day thereafter until completed. </w:t>
      </w:r>
    </w:p>
    <w:p w14:paraId="2F97C2EB" w14:textId="32E9D89F" w:rsidR="00FD48DA" w:rsidRDefault="00FD48DA" w:rsidP="00FD48DA">
      <w:pPr>
        <w:pStyle w:val="BodyTextFirstIndentExactly24pt"/>
        <w:widowControl w:val="0"/>
      </w:pPr>
      <w:r>
        <w:t xml:space="preserve">NOTICE IS FURTHER GIVEN that we reserve the right to conduct this deposition utilizing the secure web-based deposition option afforded by </w:t>
      </w:r>
      <w:r w:rsidR="008832FB">
        <w:t xml:space="preserve">First Legal Depositions. </w:t>
      </w:r>
      <w:r w:rsidRPr="00FD48DA">
        <w:t xml:space="preserve">Also take notice that we reserve the right to record the deposition either by stenographic means by a court reporter certified to record </w:t>
      </w:r>
      <w:r w:rsidR="008832FB">
        <w:t>depositions and</w:t>
      </w:r>
      <w:r w:rsidRPr="00FD48DA">
        <w:t xml:space="preserve"> authorized to administer the oath and serve as the deposition officer in the State of </w:t>
      </w:r>
      <w:r w:rsidR="008832FB" w:rsidRPr="008832FB">
        <w:rPr>
          <w:b/>
          <w:bCs/>
        </w:rPr>
        <w:t>xxx</w:t>
      </w:r>
      <w:r w:rsidRPr="00FD48DA">
        <w:t xml:space="preserve">.  Take note that the deposition officer may also be remote and out of the presence of the deponent via one of the options above for the purposes of providing the oath/affirmation to the deponent and capturing the proceeding.  We further reserve the right to utilize the following: (1) Record the deposition utilizing audio or video technology; (2) Instant visual display such that the reporter’s writing of the proceeding will be available to all who are a party to this proceeding to request and receive it in </w:t>
      </w:r>
      <w:proofErr w:type="spellStart"/>
      <w:r w:rsidRPr="00FD48DA">
        <w:t>realtime</w:t>
      </w:r>
      <w:proofErr w:type="spellEnd"/>
      <w:r w:rsidRPr="00FD48DA">
        <w:t xml:space="preserve">; (3) Exhibit Capture (picture-in-picture) technology in which any exhibit reviewed by the deponent during the deposition can be captured visually; and (4) To conduct </w:t>
      </w:r>
      <w:r w:rsidRPr="00FD48DA">
        <w:lastRenderedPageBreak/>
        <w:t>this deposition utilizing a paperless exhibit display platform. The parties are advised that in lieu of a paper set of exhibits they may be provided and displayed digitally to the deposition officer, deponent, parties and counsel.  The exhibits will be</w:t>
      </w:r>
      <w:r>
        <w:t xml:space="preserve"> compiled by the deposition officer for the purposes of exhibit stamping, and ultimate production of the final certified transcript.  </w:t>
      </w:r>
    </w:p>
    <w:p w14:paraId="6C1D7E3F" w14:textId="77777777" w:rsidR="00FD48DA" w:rsidRDefault="00FD48DA" w:rsidP="00FD48DA">
      <w:pPr>
        <w:pStyle w:val="BodyTextFirstIndentExactly24pt"/>
        <w:widowControl w:val="0"/>
      </w:pPr>
      <w:r>
        <w:t xml:space="preserve">Please contact the noticing attorney at least five (5) calendar days prior to the deposition </w:t>
      </w:r>
    </w:p>
    <w:p w14:paraId="42811EAA" w14:textId="77777777" w:rsidR="00FD48DA" w:rsidRDefault="00FD48DA" w:rsidP="00AC40D8">
      <w:pPr>
        <w:pStyle w:val="BodyTextFirstIndentExactly24pt"/>
        <w:widowControl w:val="0"/>
        <w:ind w:firstLine="0"/>
      </w:pPr>
      <w:r>
        <w:t xml:space="preserve">to advise that it is your desire to appear via this remote participating means so that the necessary credentials, call-in numbers, firm name, email address, services, testing and information, if </w:t>
      </w:r>
    </w:p>
    <w:p w14:paraId="6E822943" w14:textId="77777777" w:rsidR="00FD48DA" w:rsidRDefault="00FD48DA" w:rsidP="00AC40D8">
      <w:pPr>
        <w:pStyle w:val="BodyTextFirstIndentExactly24pt"/>
        <w:widowControl w:val="0"/>
        <w:ind w:firstLine="0"/>
      </w:pPr>
      <w:r>
        <w:t xml:space="preserve">necessary, can be arranged and provided to you prior to the proceeding(s).   </w:t>
      </w:r>
    </w:p>
    <w:p w14:paraId="40ECCCB2" w14:textId="11D69763" w:rsidR="00FD48DA" w:rsidRDefault="00FD48DA" w:rsidP="00FD48DA">
      <w:pPr>
        <w:pStyle w:val="BodyTextFirstIndentExactly24pt"/>
        <w:widowControl w:val="0"/>
      </w:pPr>
      <w:r>
        <w:t>A list of all parties or attorneys for parties on whom this Notice of Deposition is being served is shown on the accompanying proof of service.</w:t>
      </w:r>
    </w:p>
    <w:p w14:paraId="57E4F527" w14:textId="77777777" w:rsidR="00FD48DA" w:rsidRDefault="00FD48DA" w:rsidP="00FD48DA">
      <w:pPr>
        <w:pStyle w:val="BodyTextFirstIndentExactly24pt"/>
        <w:widowControl w:val="0"/>
      </w:pPr>
    </w:p>
    <w:tbl>
      <w:tblPr>
        <w:tblW w:w="9378" w:type="dxa"/>
        <w:tblLayout w:type="fixed"/>
        <w:tblCellMar>
          <w:left w:w="0" w:type="dxa"/>
          <w:right w:w="0" w:type="dxa"/>
        </w:tblCellMar>
        <w:tblLook w:val="04A0" w:firstRow="1" w:lastRow="0" w:firstColumn="1" w:lastColumn="0" w:noHBand="0" w:noVBand="1"/>
      </w:tblPr>
      <w:tblGrid>
        <w:gridCol w:w="3888"/>
        <w:gridCol w:w="432"/>
        <w:gridCol w:w="5040"/>
        <w:gridCol w:w="18"/>
      </w:tblGrid>
      <w:tr w:rsidR="001D5C6C" w14:paraId="7EFE3424" w14:textId="77777777" w:rsidTr="005B1D01">
        <w:trPr>
          <w:gridAfter w:val="1"/>
          <w:wAfter w:w="18" w:type="dxa"/>
        </w:trPr>
        <w:tc>
          <w:tcPr>
            <w:tcW w:w="3888" w:type="dxa"/>
          </w:tcPr>
          <w:p w14:paraId="3BC827C7" w14:textId="77777777" w:rsidR="001D5C6C" w:rsidRDefault="001D5C6C" w:rsidP="0024147C">
            <w:pPr>
              <w:pStyle w:val="StylePleadingSignatureLinespacingExactly24pt"/>
              <w:keepNext w:val="0"/>
              <w:keepLines w:val="0"/>
            </w:pPr>
            <w:r>
              <w:t xml:space="preserve">                                                                                 </w:t>
            </w:r>
          </w:p>
          <w:p w14:paraId="08AADBC8" w14:textId="63BCA492" w:rsidR="001D5C6C" w:rsidRPr="00261618" w:rsidRDefault="001D5C6C" w:rsidP="0024147C">
            <w:pPr>
              <w:pStyle w:val="StylePleadingSignatureLinespacingExactly24pt"/>
              <w:keepNext w:val="0"/>
              <w:keepLines w:val="0"/>
            </w:pPr>
            <w:r w:rsidRPr="00261618">
              <w:t xml:space="preserve">DATED:  </w:t>
            </w:r>
            <w:proofErr w:type="spellStart"/>
            <w:r w:rsidR="00C463C3">
              <w:t>xxxx</w:t>
            </w:r>
            <w:proofErr w:type="spellEnd"/>
          </w:p>
          <w:p w14:paraId="1DBE3D02" w14:textId="77777777" w:rsidR="001D5C6C" w:rsidRDefault="001D5C6C" w:rsidP="0024147C">
            <w:pPr>
              <w:pStyle w:val="PleadingSignature"/>
              <w:keepNext w:val="0"/>
              <w:keepLines w:val="0"/>
            </w:pPr>
          </w:p>
        </w:tc>
        <w:tc>
          <w:tcPr>
            <w:tcW w:w="5472" w:type="dxa"/>
            <w:gridSpan w:val="2"/>
          </w:tcPr>
          <w:p w14:paraId="263735CB" w14:textId="77777777" w:rsidR="001D5C6C" w:rsidRDefault="001D5C6C" w:rsidP="0024147C">
            <w:pPr>
              <w:pStyle w:val="StylePleadingSignatureLinespacingExactly24pt"/>
              <w:keepNext w:val="0"/>
              <w:keepLines w:val="0"/>
            </w:pPr>
          </w:p>
          <w:p w14:paraId="2F176BD6" w14:textId="7831C0B8" w:rsidR="005A23F0" w:rsidRDefault="008832FB" w:rsidP="0024147C">
            <w:pPr>
              <w:pStyle w:val="StylePleadingSignatureLinespacingExactly24pt"/>
              <w:keepNext w:val="0"/>
              <w:keepLines w:val="0"/>
            </w:pPr>
            <w:r>
              <w:t>FIRM NAME</w:t>
            </w:r>
          </w:p>
          <w:p w14:paraId="24A4F87B" w14:textId="192D024A" w:rsidR="001D5C6C" w:rsidRDefault="001D5C6C" w:rsidP="0024147C">
            <w:pPr>
              <w:pStyle w:val="PleadingSignature"/>
              <w:keepNext w:val="0"/>
              <w:keepLines w:val="0"/>
            </w:pPr>
          </w:p>
          <w:p w14:paraId="6EBD8FBF" w14:textId="77777777" w:rsidR="00961D36" w:rsidRDefault="00961D36" w:rsidP="0024147C">
            <w:pPr>
              <w:pStyle w:val="PleadingSignature"/>
              <w:keepNext w:val="0"/>
              <w:keepLines w:val="0"/>
            </w:pPr>
          </w:p>
          <w:p w14:paraId="3D624BAE" w14:textId="67D69C3F" w:rsidR="00961D36" w:rsidRDefault="00961D36" w:rsidP="0024147C">
            <w:pPr>
              <w:pStyle w:val="PleadingSignature"/>
              <w:keepNext w:val="0"/>
              <w:keepLines w:val="0"/>
            </w:pPr>
            <w:r>
              <w:t xml:space="preserve">       </w:t>
            </w:r>
          </w:p>
        </w:tc>
      </w:tr>
      <w:tr w:rsidR="001D5C6C" w14:paraId="7A1A0FD0" w14:textId="77777777" w:rsidTr="005B1D01">
        <w:tc>
          <w:tcPr>
            <w:tcW w:w="3888" w:type="dxa"/>
          </w:tcPr>
          <w:p w14:paraId="7923326D" w14:textId="77777777" w:rsidR="001D5C6C" w:rsidRDefault="001D5C6C" w:rsidP="0024147C">
            <w:pPr>
              <w:pStyle w:val="PleadingSignature"/>
              <w:keepNext w:val="0"/>
              <w:keepLines w:val="0"/>
            </w:pPr>
          </w:p>
        </w:tc>
        <w:tc>
          <w:tcPr>
            <w:tcW w:w="432" w:type="dxa"/>
          </w:tcPr>
          <w:p w14:paraId="5652686C" w14:textId="77777777" w:rsidR="001D5C6C" w:rsidRDefault="001D5C6C" w:rsidP="0024147C">
            <w:pPr>
              <w:pStyle w:val="PleadingSignature"/>
              <w:keepNext w:val="0"/>
              <w:keepLines w:val="0"/>
            </w:pPr>
            <w:r>
              <w:t>By:</w:t>
            </w:r>
          </w:p>
        </w:tc>
        <w:tc>
          <w:tcPr>
            <w:tcW w:w="5058" w:type="dxa"/>
            <w:gridSpan w:val="2"/>
            <w:tcBorders>
              <w:bottom w:val="single" w:sz="4" w:space="0" w:color="000000"/>
            </w:tcBorders>
          </w:tcPr>
          <w:p w14:paraId="327CD592" w14:textId="77777777" w:rsidR="001D5C6C" w:rsidRDefault="001D5C6C" w:rsidP="0024147C">
            <w:pPr>
              <w:pStyle w:val="PleadingSignature"/>
              <w:keepNext w:val="0"/>
              <w:keepLines w:val="0"/>
              <w:tabs>
                <w:tab w:val="left" w:pos="360"/>
              </w:tabs>
            </w:pPr>
          </w:p>
        </w:tc>
      </w:tr>
      <w:tr w:rsidR="001D5C6C" w:rsidRPr="00261618" w14:paraId="189B8FE0" w14:textId="77777777" w:rsidTr="005B1D01">
        <w:tc>
          <w:tcPr>
            <w:tcW w:w="3888" w:type="dxa"/>
          </w:tcPr>
          <w:p w14:paraId="54DD8D3B" w14:textId="77777777" w:rsidR="001D5C6C" w:rsidRDefault="001D5C6C" w:rsidP="0024147C">
            <w:pPr>
              <w:pStyle w:val="PleadingSignature"/>
              <w:keepNext w:val="0"/>
              <w:keepLines w:val="0"/>
            </w:pPr>
          </w:p>
        </w:tc>
        <w:tc>
          <w:tcPr>
            <w:tcW w:w="432" w:type="dxa"/>
          </w:tcPr>
          <w:p w14:paraId="527FF536" w14:textId="77777777" w:rsidR="001D5C6C" w:rsidRDefault="001D5C6C" w:rsidP="0024147C">
            <w:pPr>
              <w:pStyle w:val="PleadingSignature"/>
              <w:keepNext w:val="0"/>
              <w:keepLines w:val="0"/>
            </w:pPr>
          </w:p>
        </w:tc>
        <w:tc>
          <w:tcPr>
            <w:tcW w:w="5058" w:type="dxa"/>
            <w:gridSpan w:val="2"/>
          </w:tcPr>
          <w:p w14:paraId="11EEFE39" w14:textId="7FBE402E" w:rsidR="001D5C6C" w:rsidRPr="00261618" w:rsidRDefault="001D5C6C" w:rsidP="0024147C">
            <w:pPr>
              <w:pStyle w:val="PleadingSignature"/>
              <w:keepNext w:val="0"/>
              <w:keepLines w:val="0"/>
              <w:tabs>
                <w:tab w:val="left" w:pos="360"/>
              </w:tabs>
            </w:pPr>
            <w:r>
              <w:tab/>
            </w:r>
            <w:r w:rsidR="00C463C3">
              <w:t>xxx</w:t>
            </w:r>
          </w:p>
        </w:tc>
      </w:tr>
      <w:tr w:rsidR="001D5C6C" w:rsidRPr="00261618" w14:paraId="79B96825" w14:textId="77777777" w:rsidTr="005B1D01">
        <w:trPr>
          <w:gridAfter w:val="1"/>
          <w:wAfter w:w="18" w:type="dxa"/>
        </w:trPr>
        <w:tc>
          <w:tcPr>
            <w:tcW w:w="3888" w:type="dxa"/>
          </w:tcPr>
          <w:p w14:paraId="22EB3C93" w14:textId="77777777" w:rsidR="001D5C6C" w:rsidRDefault="001D5C6C" w:rsidP="0024147C">
            <w:pPr>
              <w:pStyle w:val="PleadingSignature"/>
              <w:keepNext w:val="0"/>
              <w:keepLines w:val="0"/>
            </w:pPr>
          </w:p>
        </w:tc>
        <w:tc>
          <w:tcPr>
            <w:tcW w:w="5472" w:type="dxa"/>
            <w:gridSpan w:val="2"/>
          </w:tcPr>
          <w:p w14:paraId="357F8FB8" w14:textId="3C93DD07" w:rsidR="001D5C6C" w:rsidRPr="00261618" w:rsidRDefault="001D5C6C" w:rsidP="0024147C">
            <w:pPr>
              <w:pStyle w:val="PleadingSignature"/>
              <w:keepNext w:val="0"/>
              <w:keepLines w:val="0"/>
            </w:pPr>
            <w:r w:rsidRPr="00261618">
              <w:t xml:space="preserve">Attorneys for </w:t>
            </w:r>
            <w:r w:rsidR="00C463C3">
              <w:t>xxx</w:t>
            </w:r>
          </w:p>
        </w:tc>
      </w:tr>
      <w:tr w:rsidR="001D5C6C" w:rsidRPr="00261618" w14:paraId="209FE6A6" w14:textId="77777777" w:rsidTr="005B1D01">
        <w:trPr>
          <w:gridAfter w:val="1"/>
          <w:wAfter w:w="18" w:type="dxa"/>
        </w:trPr>
        <w:tc>
          <w:tcPr>
            <w:tcW w:w="3888" w:type="dxa"/>
          </w:tcPr>
          <w:p w14:paraId="37C332E5" w14:textId="77777777" w:rsidR="001D5C6C" w:rsidRDefault="001D5C6C" w:rsidP="0024147C">
            <w:pPr>
              <w:pStyle w:val="PleadingSignature"/>
              <w:keepNext w:val="0"/>
              <w:keepLines w:val="0"/>
            </w:pPr>
          </w:p>
          <w:p w14:paraId="2A270EF7" w14:textId="77777777" w:rsidR="00565489" w:rsidRDefault="00565489" w:rsidP="0024147C">
            <w:pPr>
              <w:pStyle w:val="PleadingSignature"/>
              <w:keepNext w:val="0"/>
              <w:keepLines w:val="0"/>
            </w:pPr>
          </w:p>
          <w:p w14:paraId="3F64E3DF" w14:textId="77777777" w:rsidR="00565489" w:rsidRDefault="00565489" w:rsidP="0024147C">
            <w:pPr>
              <w:pStyle w:val="PleadingSignature"/>
              <w:keepNext w:val="0"/>
              <w:keepLines w:val="0"/>
            </w:pPr>
          </w:p>
          <w:p w14:paraId="77ECEB59" w14:textId="77777777" w:rsidR="00565489" w:rsidRDefault="00565489" w:rsidP="0024147C">
            <w:pPr>
              <w:pStyle w:val="PleadingSignature"/>
              <w:keepNext w:val="0"/>
              <w:keepLines w:val="0"/>
            </w:pPr>
          </w:p>
          <w:p w14:paraId="58DD5FA2" w14:textId="1C86BC27" w:rsidR="00565489" w:rsidRDefault="00565489" w:rsidP="0024147C">
            <w:pPr>
              <w:pStyle w:val="PleadingSignature"/>
              <w:keepNext w:val="0"/>
              <w:keepLines w:val="0"/>
            </w:pPr>
          </w:p>
        </w:tc>
        <w:tc>
          <w:tcPr>
            <w:tcW w:w="5472" w:type="dxa"/>
            <w:gridSpan w:val="2"/>
          </w:tcPr>
          <w:p w14:paraId="2A0E2CD2" w14:textId="7CDA3A1E" w:rsidR="00FD48DA" w:rsidRDefault="00FD48DA" w:rsidP="000A152F">
            <w:pPr>
              <w:pStyle w:val="CompanyInfo"/>
              <w:widowControl w:val="0"/>
              <w:rPr>
                <w:caps/>
              </w:rPr>
            </w:pPr>
          </w:p>
          <w:p w14:paraId="5AF49C30" w14:textId="7518D10D" w:rsidR="00FD48DA" w:rsidRDefault="00FD48DA" w:rsidP="0024147C">
            <w:pPr>
              <w:pStyle w:val="CompanyInfo"/>
              <w:widowControl w:val="0"/>
              <w:rPr>
                <w:caps/>
              </w:rPr>
            </w:pPr>
          </w:p>
          <w:p w14:paraId="5418C3FA" w14:textId="55232928" w:rsidR="00FD48DA" w:rsidRDefault="00FD48DA" w:rsidP="0024147C">
            <w:pPr>
              <w:pStyle w:val="CompanyInfo"/>
              <w:widowControl w:val="0"/>
              <w:rPr>
                <w:caps/>
              </w:rPr>
            </w:pPr>
          </w:p>
          <w:p w14:paraId="40EECD7B" w14:textId="698CD30B" w:rsidR="00FD48DA" w:rsidRDefault="00565489" w:rsidP="0024147C">
            <w:pPr>
              <w:pStyle w:val="CompanyInfo"/>
              <w:widowControl w:val="0"/>
              <w:rPr>
                <w:caps/>
              </w:rPr>
            </w:pPr>
            <w:r>
              <w:rPr>
                <w:caps/>
              </w:rPr>
              <w:br/>
            </w:r>
          </w:p>
          <w:p w14:paraId="551A4DF5" w14:textId="2D7DD15B" w:rsidR="00FD48DA" w:rsidRDefault="00FD48DA" w:rsidP="0024147C">
            <w:pPr>
              <w:pStyle w:val="CompanyInfo"/>
              <w:widowControl w:val="0"/>
              <w:rPr>
                <w:caps/>
              </w:rPr>
            </w:pPr>
          </w:p>
          <w:p w14:paraId="4ED56759" w14:textId="6BEAB29F" w:rsidR="00565489" w:rsidRDefault="00565489" w:rsidP="0024147C">
            <w:pPr>
              <w:pStyle w:val="CompanyInfo"/>
              <w:widowControl w:val="0"/>
              <w:rPr>
                <w:caps/>
              </w:rPr>
            </w:pPr>
          </w:p>
          <w:p w14:paraId="25D3702E" w14:textId="3B835646" w:rsidR="00565489" w:rsidRDefault="00565489" w:rsidP="0024147C">
            <w:pPr>
              <w:pStyle w:val="CompanyInfo"/>
              <w:widowControl w:val="0"/>
              <w:rPr>
                <w:caps/>
              </w:rPr>
            </w:pPr>
          </w:p>
          <w:p w14:paraId="389192CC" w14:textId="77777777" w:rsidR="00565489" w:rsidRPr="00261618" w:rsidRDefault="00565489" w:rsidP="0024147C">
            <w:pPr>
              <w:pStyle w:val="CompanyInfo"/>
              <w:widowControl w:val="0"/>
              <w:rPr>
                <w:caps/>
              </w:rPr>
            </w:pPr>
          </w:p>
          <w:p w14:paraId="26D05028" w14:textId="77777777" w:rsidR="001D5C6C" w:rsidRPr="00261618" w:rsidRDefault="001D5C6C" w:rsidP="0024147C">
            <w:pPr>
              <w:pStyle w:val="PleadingSignature"/>
              <w:keepNext w:val="0"/>
              <w:keepLines w:val="0"/>
              <w:rPr>
                <w:caps/>
              </w:rPr>
            </w:pPr>
          </w:p>
        </w:tc>
      </w:tr>
    </w:tbl>
    <w:p w14:paraId="083EC2D5" w14:textId="77777777" w:rsidR="00135B71" w:rsidRPr="00300F19" w:rsidRDefault="00135B71" w:rsidP="00C463C3">
      <w:pPr>
        <w:ind w:left="2880" w:firstLine="720"/>
        <w:rPr>
          <w:bCs/>
          <w:szCs w:val="24"/>
        </w:rPr>
      </w:pPr>
    </w:p>
    <w:sectPr w:rsidR="00135B71" w:rsidRPr="00300F19">
      <w:headerReference w:type="default" r:id="rId8"/>
      <w:footerReference w:type="even" r:id="rId9"/>
      <w:footerReference w:type="default" r:id="rId10"/>
      <w:headerReference w:type="first" r:id="rId11"/>
      <w:footerReference w:type="first" r:id="rId12"/>
      <w:pgSz w:w="12240" w:h="15840" w:code="1"/>
      <w:pgMar w:top="1440" w:right="720" w:bottom="821" w:left="1800" w:header="720" w:footer="360"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AE4A62" w14:textId="77777777" w:rsidR="00B5287D" w:rsidRDefault="00B5287D" w:rsidP="00764113">
      <w:pPr>
        <w:pStyle w:val="PartyName"/>
      </w:pPr>
      <w:r>
        <w:separator/>
      </w:r>
    </w:p>
  </w:endnote>
  <w:endnote w:type="continuationSeparator" w:id="0">
    <w:p w14:paraId="49F25925" w14:textId="77777777" w:rsidR="00B5287D" w:rsidRDefault="00B5287D" w:rsidP="00764113">
      <w:pPr>
        <w:pStyle w:val="PartyNam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F18C34" w14:textId="77777777" w:rsidR="00764113" w:rsidRDefault="0076411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59C95EE" w14:textId="77777777" w:rsidR="00764113" w:rsidRDefault="007641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BBDD4" w14:textId="1BAEDF27" w:rsidR="00C76B5F" w:rsidRDefault="003013EF" w:rsidP="003013EF">
    <w:pPr>
      <w:tabs>
        <w:tab w:val="center" w:pos="4860"/>
      </w:tabs>
    </w:pPr>
    <w:r>
      <w:rPr>
        <w:sz w:val="18"/>
      </w:rPr>
      <w:fldChar w:fldCharType="begin"/>
    </w:r>
    <w:r>
      <w:rPr>
        <w:sz w:val="18"/>
      </w:rPr>
      <w:instrText xml:space="preserve"> </w:instrText>
    </w:r>
    <w:r w:rsidRPr="003013EF">
      <w:rPr>
        <w:sz w:val="18"/>
      </w:rPr>
      <w:instrText>IF "</w:instrText>
    </w:r>
    <w:r w:rsidRPr="003013EF">
      <w:rPr>
        <w:sz w:val="18"/>
      </w:rPr>
      <w:fldChar w:fldCharType="begin"/>
    </w:r>
    <w:r w:rsidRPr="003013EF">
      <w:rPr>
        <w:sz w:val="18"/>
      </w:rPr>
      <w:instrText xml:space="preserve"> DOCVARIABLE "SWDocIDLocation" </w:instrText>
    </w:r>
    <w:r w:rsidRPr="003013EF">
      <w:rPr>
        <w:sz w:val="18"/>
      </w:rPr>
      <w:fldChar w:fldCharType="separate"/>
    </w:r>
    <w:r w:rsidR="003B737F">
      <w:rPr>
        <w:sz w:val="18"/>
      </w:rPr>
      <w:instrText>1</w:instrText>
    </w:r>
    <w:r w:rsidRPr="003013EF">
      <w:rPr>
        <w:sz w:val="18"/>
      </w:rPr>
      <w:fldChar w:fldCharType="end"/>
    </w:r>
    <w:r w:rsidRPr="003013EF">
      <w:rPr>
        <w:sz w:val="18"/>
      </w:rPr>
      <w:instrText>" = "1" "</w:instrText>
    </w:r>
    <w:r w:rsidRPr="003013EF">
      <w:rPr>
        <w:sz w:val="18"/>
      </w:rPr>
      <w:fldChar w:fldCharType="begin"/>
    </w:r>
    <w:r w:rsidRPr="003013EF">
      <w:rPr>
        <w:sz w:val="18"/>
      </w:rPr>
      <w:instrText xml:space="preserve"> DOCPROPERTY "SWDocID" </w:instrText>
    </w:r>
    <w:r w:rsidRPr="003013EF">
      <w:rPr>
        <w:sz w:val="18"/>
      </w:rPr>
      <w:fldChar w:fldCharType="separate"/>
    </w:r>
    <w:r w:rsidR="003B737F">
      <w:rPr>
        <w:sz w:val="18"/>
      </w:rPr>
      <w:instrText>154001.00280/123741305v.1</w:instrText>
    </w:r>
    <w:r w:rsidRPr="003013EF">
      <w:rPr>
        <w:sz w:val="18"/>
      </w:rPr>
      <w:fldChar w:fldCharType="end"/>
    </w:r>
    <w:r w:rsidRPr="003013EF">
      <w:rPr>
        <w:sz w:val="18"/>
      </w:rPr>
      <w:instrText>" ""</w:instrText>
    </w:r>
    <w:r>
      <w:rPr>
        <w:sz w:val="18"/>
      </w:rPr>
      <w:instrText xml:space="preserve"> </w:instrText>
    </w:r>
    <w:r>
      <w:rPr>
        <w:sz w:val="18"/>
      </w:rPr>
      <w:fldChar w:fldCharType="separate"/>
    </w:r>
    <w:r>
      <w:rPr>
        <w:sz w:val="18"/>
      </w:rPr>
      <w:fldChar w:fldCharType="end"/>
    </w:r>
    <w:r w:rsidR="00C76B5F">
      <w:rPr>
        <w:sz w:val="18"/>
      </w:rPr>
      <w:tab/>
    </w:r>
    <w:r w:rsidR="00C76B5F">
      <w:rPr>
        <w:rStyle w:val="PageNumber"/>
      </w:rPr>
      <w:fldChar w:fldCharType="begin"/>
    </w:r>
    <w:r w:rsidR="00C76B5F">
      <w:rPr>
        <w:rStyle w:val="PageNumber"/>
      </w:rPr>
      <w:instrText xml:space="preserve"> PAGE </w:instrText>
    </w:r>
    <w:r w:rsidR="00C76B5F">
      <w:rPr>
        <w:rStyle w:val="PageNumber"/>
      </w:rPr>
      <w:fldChar w:fldCharType="separate"/>
    </w:r>
    <w:r w:rsidR="00351D23">
      <w:rPr>
        <w:rStyle w:val="PageNumber"/>
        <w:noProof/>
      </w:rPr>
      <w:t>1</w:t>
    </w:r>
    <w:r w:rsidR="00C76B5F">
      <w:rPr>
        <w:rStyle w:val="PageNumber"/>
      </w:rPr>
      <w:fldChar w:fldCharType="end"/>
    </w:r>
  </w:p>
  <w:p w14:paraId="6A4E6081" w14:textId="66DE184A" w:rsidR="00C76B5F" w:rsidRPr="00261618" w:rsidRDefault="00ED765D" w:rsidP="00C76B5F">
    <w:pPr>
      <w:pStyle w:val="FooterDocumentTitle"/>
      <w:pBdr>
        <w:top w:val="single" w:sz="4" w:space="1" w:color="auto"/>
      </w:pBdr>
    </w:pPr>
    <w:r>
      <w:t xml:space="preserve">NOTICE OF TAKING REMOTE DEPOSITION IN LIEU OF IN-PERSON APPEARNCE OF </w:t>
    </w:r>
    <w:r w:rsidR="00C463C3">
      <w:t>xxx</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ADDE4" w14:textId="1971D8BE" w:rsidR="00764113" w:rsidRDefault="003013EF" w:rsidP="003013EF">
    <w:pPr>
      <w:rPr>
        <w:sz w:val="16"/>
      </w:rPr>
    </w:pPr>
    <w:r>
      <w:rPr>
        <w:sz w:val="18"/>
      </w:rPr>
      <w:fldChar w:fldCharType="begin"/>
    </w:r>
    <w:r>
      <w:rPr>
        <w:sz w:val="18"/>
      </w:rPr>
      <w:instrText xml:space="preserve"> </w:instrText>
    </w:r>
    <w:r w:rsidRPr="003013EF">
      <w:rPr>
        <w:sz w:val="18"/>
      </w:rPr>
      <w:instrText>IF "</w:instrText>
    </w:r>
    <w:r w:rsidRPr="003013EF">
      <w:rPr>
        <w:sz w:val="18"/>
      </w:rPr>
      <w:fldChar w:fldCharType="begin"/>
    </w:r>
    <w:r w:rsidRPr="003013EF">
      <w:rPr>
        <w:sz w:val="18"/>
      </w:rPr>
      <w:instrText xml:space="preserve"> DOCVARIABLE "SWDocIDLocation" </w:instrText>
    </w:r>
    <w:r w:rsidRPr="003013EF">
      <w:rPr>
        <w:sz w:val="18"/>
      </w:rPr>
      <w:fldChar w:fldCharType="separate"/>
    </w:r>
    <w:r w:rsidR="003B737F">
      <w:rPr>
        <w:sz w:val="18"/>
      </w:rPr>
      <w:instrText>1</w:instrText>
    </w:r>
    <w:r w:rsidRPr="003013EF">
      <w:rPr>
        <w:sz w:val="18"/>
      </w:rPr>
      <w:fldChar w:fldCharType="end"/>
    </w:r>
    <w:r w:rsidRPr="003013EF">
      <w:rPr>
        <w:sz w:val="18"/>
      </w:rPr>
      <w:instrText>" = "1" "</w:instrText>
    </w:r>
    <w:r w:rsidRPr="003013EF">
      <w:rPr>
        <w:sz w:val="18"/>
      </w:rPr>
      <w:fldChar w:fldCharType="begin"/>
    </w:r>
    <w:r w:rsidRPr="003013EF">
      <w:rPr>
        <w:sz w:val="18"/>
      </w:rPr>
      <w:instrText xml:space="preserve"> DOCPROPERTY "SWDocID" </w:instrText>
    </w:r>
    <w:r w:rsidRPr="003013EF">
      <w:rPr>
        <w:sz w:val="18"/>
      </w:rPr>
      <w:fldChar w:fldCharType="separate"/>
    </w:r>
    <w:r w:rsidR="003B737F">
      <w:rPr>
        <w:sz w:val="18"/>
      </w:rPr>
      <w:instrText>154001.00280/123741305v.1</w:instrText>
    </w:r>
    <w:r w:rsidRPr="003013EF">
      <w:rPr>
        <w:sz w:val="18"/>
      </w:rPr>
      <w:fldChar w:fldCharType="end"/>
    </w:r>
    <w:r w:rsidRPr="003013EF">
      <w:rPr>
        <w:sz w:val="18"/>
      </w:rPr>
      <w:instrText>" ""</w:instrText>
    </w:r>
    <w:r>
      <w:rPr>
        <w:sz w:val="18"/>
      </w:rPr>
      <w:instrText xml:space="preserve"> </w:instrText>
    </w:r>
    <w:r>
      <w:rPr>
        <w:sz w:val="18"/>
      </w:rPr>
      <w:fldChar w:fldCharType="separate"/>
    </w:r>
    <w:r>
      <w:rPr>
        <w:sz w:val="18"/>
      </w:rPr>
      <w:fldChar w:fldCharType="end"/>
    </w:r>
  </w:p>
  <w:p w14:paraId="41DF4AF8" w14:textId="410E0BD1" w:rsidR="00C76B5F" w:rsidRPr="00261618" w:rsidRDefault="00ED765D" w:rsidP="00C76B5F">
    <w:pPr>
      <w:pStyle w:val="FooterDocumentTitle"/>
      <w:pBdr>
        <w:top w:val="single" w:sz="4" w:space="1" w:color="auto"/>
      </w:pBdr>
    </w:pPr>
    <w:r>
      <w:t xml:space="preserve">NOTICE OF TAKING REMOTE DEPOSITION IN LIEU OF IN-PERSON APPEARANCE OF </w:t>
    </w:r>
    <w:r w:rsidR="00C463C3">
      <w:t>xxx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E55DED" w14:textId="77777777" w:rsidR="00B5287D" w:rsidRDefault="00B5287D" w:rsidP="00764113">
      <w:pPr>
        <w:pStyle w:val="PartyName"/>
      </w:pPr>
      <w:r>
        <w:separator/>
      </w:r>
    </w:p>
  </w:footnote>
  <w:footnote w:type="continuationSeparator" w:id="0">
    <w:p w14:paraId="496FB7F7" w14:textId="77777777" w:rsidR="00B5287D" w:rsidRDefault="00B5287D" w:rsidP="00764113">
      <w:pPr>
        <w:pStyle w:val="PartyNam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83610" w14:textId="77777777" w:rsidR="00764113" w:rsidRDefault="008C22C5">
    <w:pPr>
      <w:pStyle w:val="Header"/>
    </w:pPr>
    <w:r>
      <w:rPr>
        <w:noProof/>
      </w:rPr>
      <mc:AlternateContent>
        <mc:Choice Requires="wps">
          <w:drawing>
            <wp:anchor distT="0" distB="0" distL="114300" distR="114300" simplePos="0" relativeHeight="251661312" behindDoc="1" locked="0" layoutInCell="0" allowOverlap="1" wp14:anchorId="256D10A4" wp14:editId="64243B04">
              <wp:simplePos x="0" y="0"/>
              <wp:positionH relativeFrom="margin">
                <wp:posOffset>6210300</wp:posOffset>
              </wp:positionH>
              <wp:positionV relativeFrom="page">
                <wp:posOffset>0</wp:posOffset>
              </wp:positionV>
              <wp:extent cx="0" cy="10058400"/>
              <wp:effectExtent l="9525" t="9525" r="9525" b="9525"/>
              <wp:wrapThrough wrapText="bothSides">
                <wp:wrapPolygon edited="0">
                  <wp:start x="-2147483648" y="0"/>
                  <wp:lineTo x="-2147483648" y="21580"/>
                  <wp:lineTo x="-2147483648" y="21580"/>
                  <wp:lineTo x="-2147483648" y="0"/>
                  <wp:lineTo x="-2147483648" y="0"/>
                </wp:wrapPolygon>
              </wp:wrapThrough>
              <wp:docPr id="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C1339C" id="Line 8" o:spid="_x0000_s1026" style="position:absolute;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489pt,0" to="489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" o:allowincell="f">
              <w10:wrap type="through" anchorx="margin" anchory="page"/>
            </v:line>
          </w:pict>
        </mc:Fallback>
      </mc:AlternateContent>
    </w:r>
    <w:r>
      <w:rPr>
        <w:noProof/>
      </w:rPr>
      <mc:AlternateContent>
        <mc:Choice Requires="wps">
          <w:drawing>
            <wp:anchor distT="0" distB="0" distL="114300" distR="114300" simplePos="0" relativeHeight="251659264" behindDoc="1" locked="0" layoutInCell="0" allowOverlap="1" wp14:anchorId="5CF907AE" wp14:editId="58A88862">
              <wp:simplePos x="0" y="0"/>
              <wp:positionH relativeFrom="margin">
                <wp:posOffset>-45720</wp:posOffset>
              </wp:positionH>
              <wp:positionV relativeFrom="page">
                <wp:posOffset>0</wp:posOffset>
              </wp:positionV>
              <wp:extent cx="0" cy="10058400"/>
              <wp:effectExtent l="11430" t="9525" r="7620" b="9525"/>
              <wp:wrapThrough wrapText="bothSides">
                <wp:wrapPolygon edited="0">
                  <wp:start x="-2147483648" y="0"/>
                  <wp:lineTo x="-2147483648" y="21580"/>
                  <wp:lineTo x="-2147483648" y="21580"/>
                  <wp:lineTo x="-2147483648" y="0"/>
                  <wp:lineTo x="-2147483648" y="0"/>
                </wp:wrapPolygon>
              </wp:wrapThrough>
              <wp:docPr id="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D62E14" id="Line 6"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3.6pt,0" to="-3.6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" o:allowincell="f">
              <w10:wrap type="through" anchorx="margin" anchory="page"/>
            </v:line>
          </w:pict>
        </mc:Fallback>
      </mc:AlternateContent>
    </w:r>
    <w:r>
      <w:rPr>
        <w:noProof/>
      </w:rPr>
      <mc:AlternateContent>
        <mc:Choice Requires="wps">
          <w:drawing>
            <wp:anchor distT="0" distB="0" distL="114300" distR="114300" simplePos="0" relativeHeight="251657216" behindDoc="1" locked="0" layoutInCell="0" allowOverlap="1" wp14:anchorId="54850033" wp14:editId="0D659440">
              <wp:simplePos x="0" y="0"/>
              <wp:positionH relativeFrom="margin">
                <wp:posOffset>-91440</wp:posOffset>
              </wp:positionH>
              <wp:positionV relativeFrom="page">
                <wp:posOffset>0</wp:posOffset>
              </wp:positionV>
              <wp:extent cx="0" cy="10058400"/>
              <wp:effectExtent l="13335" t="9525" r="5715" b="9525"/>
              <wp:wrapThrough wrapText="bothSides">
                <wp:wrapPolygon edited="0">
                  <wp:start x="-2147483648" y="0"/>
                  <wp:lineTo x="-2147483648" y="21580"/>
                  <wp:lineTo x="-2147483648" y="21580"/>
                  <wp:lineTo x="-2147483648" y="0"/>
                  <wp:lineTo x="-2147483648" y="0"/>
                </wp:wrapPolygon>
              </wp:wrapThrough>
              <wp:docPr id="6"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B26375" id="Line 4"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7.2pt,0" to="-7.2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" o:allowincell="f">
              <w10:wrap type="through" anchorx="margin" anchory="page"/>
            </v:line>
          </w:pict>
        </mc:Fallback>
      </mc:AlternateContent>
    </w:r>
    <w:r>
      <w:rPr>
        <w:noProof/>
      </w:rPr>
      <mc:AlternateContent>
        <mc:Choice Requires="wps">
          <w:drawing>
            <wp:anchor distT="0" distB="0" distL="114300" distR="114300" simplePos="0" relativeHeight="251655168" behindDoc="1" locked="1" layoutInCell="0" allowOverlap="1" wp14:anchorId="0CF50810" wp14:editId="2F42F2C1">
              <wp:simplePos x="0" y="0"/>
              <wp:positionH relativeFrom="margin">
                <wp:posOffset>-548640</wp:posOffset>
              </wp:positionH>
              <wp:positionV relativeFrom="margin">
                <wp:posOffset>0</wp:posOffset>
              </wp:positionV>
              <wp:extent cx="365760" cy="8595360"/>
              <wp:effectExtent l="3810" t="0" r="1905" b="0"/>
              <wp:wrapThrough wrapText="bothSides">
                <wp:wrapPolygon edited="0">
                  <wp:start x="-375" y="0"/>
                  <wp:lineTo x="-375" y="21600"/>
                  <wp:lineTo x="21975" y="21600"/>
                  <wp:lineTo x="21975" y="0"/>
                  <wp:lineTo x="-375" y="0"/>
                </wp:wrapPolygon>
              </wp:wrapThrough>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 cy="8595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B6F194" w14:textId="77777777" w:rsidR="00764113" w:rsidRPr="008173CA" w:rsidRDefault="00764113" w:rsidP="00D91C42">
                          <w:pPr>
                            <w:pStyle w:val="PleadingLineNumbering28"/>
                            <w:spacing w:after="0" w:line="480" w:lineRule="exact"/>
                          </w:pPr>
                          <w:r w:rsidRPr="008173CA">
                            <w:t>1</w:t>
                          </w:r>
                        </w:p>
                        <w:p w14:paraId="4E5E9CFF" w14:textId="77777777" w:rsidR="00764113" w:rsidRPr="008173CA" w:rsidRDefault="00764113" w:rsidP="00D91C42">
                          <w:pPr>
                            <w:pStyle w:val="PleadingLineNumbering28"/>
                            <w:spacing w:after="0" w:line="480" w:lineRule="exact"/>
                          </w:pPr>
                          <w:r w:rsidRPr="008173CA">
                            <w:t>2</w:t>
                          </w:r>
                        </w:p>
                        <w:p w14:paraId="1EB9C180" w14:textId="77777777" w:rsidR="00764113" w:rsidRPr="008173CA" w:rsidRDefault="00764113" w:rsidP="00D91C42">
                          <w:pPr>
                            <w:pStyle w:val="PleadingLineNumbering28"/>
                            <w:spacing w:after="0" w:line="480" w:lineRule="exact"/>
                          </w:pPr>
                          <w:r w:rsidRPr="008173CA">
                            <w:t>3</w:t>
                          </w:r>
                        </w:p>
                        <w:p w14:paraId="5740FD54" w14:textId="77777777" w:rsidR="00764113" w:rsidRPr="008173CA" w:rsidRDefault="00764113" w:rsidP="00D91C42">
                          <w:pPr>
                            <w:pStyle w:val="PleadingLineNumbering28"/>
                            <w:spacing w:after="0" w:line="480" w:lineRule="exact"/>
                          </w:pPr>
                          <w:r w:rsidRPr="008173CA">
                            <w:t>4</w:t>
                          </w:r>
                        </w:p>
                        <w:p w14:paraId="73435156" w14:textId="77777777" w:rsidR="00764113" w:rsidRPr="008173CA" w:rsidRDefault="00764113" w:rsidP="00D91C42">
                          <w:pPr>
                            <w:pStyle w:val="PleadingLineNumbering28"/>
                            <w:spacing w:after="0" w:line="480" w:lineRule="exact"/>
                          </w:pPr>
                          <w:r w:rsidRPr="008173CA">
                            <w:t>5</w:t>
                          </w:r>
                        </w:p>
                        <w:p w14:paraId="78943791" w14:textId="77777777" w:rsidR="00764113" w:rsidRPr="008173CA" w:rsidRDefault="00764113" w:rsidP="00D91C42">
                          <w:pPr>
                            <w:pStyle w:val="PleadingLineNumbering28"/>
                            <w:spacing w:after="0" w:line="480" w:lineRule="exact"/>
                          </w:pPr>
                          <w:r w:rsidRPr="008173CA">
                            <w:t>6</w:t>
                          </w:r>
                        </w:p>
                        <w:p w14:paraId="6924A218" w14:textId="77777777" w:rsidR="00764113" w:rsidRPr="008173CA" w:rsidRDefault="00764113" w:rsidP="00D91C42">
                          <w:pPr>
                            <w:pStyle w:val="PleadingLineNumbering28"/>
                            <w:spacing w:after="0" w:line="480" w:lineRule="exact"/>
                          </w:pPr>
                          <w:r w:rsidRPr="008173CA">
                            <w:t>7</w:t>
                          </w:r>
                        </w:p>
                        <w:p w14:paraId="3D6B6CA1" w14:textId="77777777" w:rsidR="00764113" w:rsidRPr="008173CA" w:rsidRDefault="00764113" w:rsidP="00D91C42">
                          <w:pPr>
                            <w:pStyle w:val="PleadingLineNumbering28"/>
                            <w:spacing w:after="0" w:line="480" w:lineRule="exact"/>
                          </w:pPr>
                          <w:r w:rsidRPr="008173CA">
                            <w:t>8</w:t>
                          </w:r>
                        </w:p>
                        <w:p w14:paraId="5D332445" w14:textId="77777777" w:rsidR="00764113" w:rsidRPr="008173CA" w:rsidRDefault="00764113" w:rsidP="00D91C42">
                          <w:pPr>
                            <w:pStyle w:val="PleadingLineNumbering28"/>
                            <w:spacing w:after="0" w:line="480" w:lineRule="exact"/>
                          </w:pPr>
                          <w:r w:rsidRPr="008173CA">
                            <w:t>9</w:t>
                          </w:r>
                        </w:p>
                        <w:p w14:paraId="0E03455C" w14:textId="77777777" w:rsidR="00764113" w:rsidRPr="008173CA" w:rsidRDefault="00764113" w:rsidP="00D91C42">
                          <w:pPr>
                            <w:pStyle w:val="PleadingLineNumbering28"/>
                            <w:spacing w:after="0" w:line="480" w:lineRule="exact"/>
                          </w:pPr>
                          <w:r w:rsidRPr="008173CA">
                            <w:t>10</w:t>
                          </w:r>
                        </w:p>
                        <w:p w14:paraId="2E88892E" w14:textId="77777777" w:rsidR="00764113" w:rsidRPr="008173CA" w:rsidRDefault="00764113" w:rsidP="00D91C42">
                          <w:pPr>
                            <w:pStyle w:val="PleadingLineNumbering28"/>
                            <w:spacing w:after="0" w:line="480" w:lineRule="exact"/>
                          </w:pPr>
                          <w:r w:rsidRPr="008173CA">
                            <w:t>11</w:t>
                          </w:r>
                        </w:p>
                        <w:p w14:paraId="47036A60" w14:textId="77777777" w:rsidR="00764113" w:rsidRPr="008173CA" w:rsidRDefault="00764113" w:rsidP="00D91C42">
                          <w:pPr>
                            <w:pStyle w:val="PleadingLineNumbering28"/>
                            <w:spacing w:after="0" w:line="480" w:lineRule="exact"/>
                          </w:pPr>
                          <w:r w:rsidRPr="008173CA">
                            <w:t>12</w:t>
                          </w:r>
                        </w:p>
                        <w:p w14:paraId="6914B559" w14:textId="77777777" w:rsidR="00764113" w:rsidRPr="008173CA" w:rsidRDefault="00764113" w:rsidP="00D91C42">
                          <w:pPr>
                            <w:pStyle w:val="PleadingLineNumbering28"/>
                            <w:spacing w:after="0" w:line="480" w:lineRule="exact"/>
                          </w:pPr>
                          <w:r w:rsidRPr="008173CA">
                            <w:t>13</w:t>
                          </w:r>
                        </w:p>
                        <w:p w14:paraId="5A7DF451" w14:textId="77777777" w:rsidR="00764113" w:rsidRPr="008173CA" w:rsidRDefault="00764113" w:rsidP="00D91C42">
                          <w:pPr>
                            <w:pStyle w:val="PleadingLineNumbering28"/>
                            <w:spacing w:after="0" w:line="480" w:lineRule="exact"/>
                          </w:pPr>
                          <w:r w:rsidRPr="008173CA">
                            <w:t>14</w:t>
                          </w:r>
                        </w:p>
                        <w:p w14:paraId="2D12B13A" w14:textId="77777777" w:rsidR="00764113" w:rsidRPr="008173CA" w:rsidRDefault="00764113" w:rsidP="00D91C42">
                          <w:pPr>
                            <w:pStyle w:val="PleadingLineNumbering28"/>
                            <w:spacing w:after="0" w:line="480" w:lineRule="exact"/>
                          </w:pPr>
                          <w:r w:rsidRPr="008173CA">
                            <w:t>15</w:t>
                          </w:r>
                        </w:p>
                        <w:p w14:paraId="4125C3D4" w14:textId="77777777" w:rsidR="00764113" w:rsidRPr="008173CA" w:rsidRDefault="00764113" w:rsidP="00D91C42">
                          <w:pPr>
                            <w:pStyle w:val="PleadingLineNumbering28"/>
                            <w:spacing w:after="0" w:line="480" w:lineRule="exact"/>
                          </w:pPr>
                          <w:r w:rsidRPr="008173CA">
                            <w:t>16</w:t>
                          </w:r>
                        </w:p>
                        <w:p w14:paraId="60D679F9" w14:textId="77777777" w:rsidR="00764113" w:rsidRPr="008173CA" w:rsidRDefault="00764113" w:rsidP="00D91C42">
                          <w:pPr>
                            <w:pStyle w:val="PleadingLineNumbering28"/>
                            <w:spacing w:after="0" w:line="480" w:lineRule="exact"/>
                          </w:pPr>
                          <w:r w:rsidRPr="008173CA">
                            <w:t>17</w:t>
                          </w:r>
                        </w:p>
                        <w:p w14:paraId="1F123D1F" w14:textId="77777777" w:rsidR="00764113" w:rsidRPr="008173CA" w:rsidRDefault="00764113" w:rsidP="00D91C42">
                          <w:pPr>
                            <w:pStyle w:val="PleadingLineNumbering28"/>
                            <w:spacing w:after="0" w:line="480" w:lineRule="exact"/>
                          </w:pPr>
                          <w:r w:rsidRPr="008173CA">
                            <w:t>18</w:t>
                          </w:r>
                        </w:p>
                        <w:p w14:paraId="19BF84D0" w14:textId="77777777" w:rsidR="00764113" w:rsidRPr="008173CA" w:rsidRDefault="00764113" w:rsidP="00D91C42">
                          <w:pPr>
                            <w:pStyle w:val="PleadingLineNumbering28"/>
                            <w:spacing w:after="0" w:line="480" w:lineRule="exact"/>
                          </w:pPr>
                          <w:r w:rsidRPr="008173CA">
                            <w:t>19</w:t>
                          </w:r>
                        </w:p>
                        <w:p w14:paraId="6356DC07" w14:textId="77777777" w:rsidR="00764113" w:rsidRPr="008173CA" w:rsidRDefault="00764113" w:rsidP="00D91C42">
                          <w:pPr>
                            <w:pStyle w:val="PleadingLineNumbering28"/>
                            <w:spacing w:after="0" w:line="480" w:lineRule="exact"/>
                          </w:pPr>
                          <w:r w:rsidRPr="008173CA">
                            <w:t>20</w:t>
                          </w:r>
                        </w:p>
                        <w:p w14:paraId="1643E8CA" w14:textId="77777777" w:rsidR="00764113" w:rsidRPr="008173CA" w:rsidRDefault="00764113" w:rsidP="00D91C42">
                          <w:pPr>
                            <w:pStyle w:val="PleadingLineNumbering28"/>
                            <w:spacing w:after="0" w:line="480" w:lineRule="exact"/>
                          </w:pPr>
                          <w:r w:rsidRPr="008173CA">
                            <w:t>21</w:t>
                          </w:r>
                        </w:p>
                        <w:p w14:paraId="4646449B" w14:textId="77777777" w:rsidR="00764113" w:rsidRPr="008173CA" w:rsidRDefault="00764113" w:rsidP="00D91C42">
                          <w:pPr>
                            <w:pStyle w:val="PleadingLineNumbering28"/>
                            <w:spacing w:after="0" w:line="480" w:lineRule="exact"/>
                          </w:pPr>
                          <w:r w:rsidRPr="008173CA">
                            <w:t>22</w:t>
                          </w:r>
                        </w:p>
                        <w:p w14:paraId="10C2C321" w14:textId="77777777" w:rsidR="00764113" w:rsidRPr="008173CA" w:rsidRDefault="00764113" w:rsidP="00D91C42">
                          <w:pPr>
                            <w:pStyle w:val="PleadingLineNumbering28"/>
                            <w:spacing w:after="0" w:line="480" w:lineRule="exact"/>
                          </w:pPr>
                          <w:r w:rsidRPr="008173CA">
                            <w:t>23</w:t>
                          </w:r>
                        </w:p>
                        <w:p w14:paraId="1AC49425" w14:textId="77777777" w:rsidR="00764113" w:rsidRPr="008173CA" w:rsidRDefault="00764113" w:rsidP="00D91C42">
                          <w:pPr>
                            <w:pStyle w:val="PleadingLineNumbering28"/>
                            <w:spacing w:after="0" w:line="480" w:lineRule="exact"/>
                          </w:pPr>
                          <w:r w:rsidRPr="008173CA">
                            <w:t>24</w:t>
                          </w:r>
                        </w:p>
                        <w:p w14:paraId="02740A0A" w14:textId="77777777" w:rsidR="00764113" w:rsidRPr="008173CA" w:rsidRDefault="00764113" w:rsidP="00D91C42">
                          <w:pPr>
                            <w:pStyle w:val="PleadingLineNumbering28"/>
                            <w:spacing w:after="0" w:line="480" w:lineRule="exact"/>
                          </w:pPr>
                          <w:r w:rsidRPr="008173CA">
                            <w:t>25</w:t>
                          </w:r>
                        </w:p>
                        <w:p w14:paraId="38B1D6C2" w14:textId="77777777" w:rsidR="00764113" w:rsidRPr="008173CA" w:rsidRDefault="00764113" w:rsidP="00D91C42">
                          <w:pPr>
                            <w:pStyle w:val="PleadingLineNumbering28"/>
                            <w:spacing w:after="0" w:line="480" w:lineRule="exact"/>
                          </w:pPr>
                          <w:r w:rsidRPr="008173CA">
                            <w:t>26</w:t>
                          </w:r>
                        </w:p>
                        <w:p w14:paraId="1988A201" w14:textId="77777777" w:rsidR="00764113" w:rsidRPr="008173CA" w:rsidRDefault="00764113" w:rsidP="00D91C42">
                          <w:pPr>
                            <w:pStyle w:val="PleadingLineNumbering28"/>
                            <w:spacing w:after="0" w:line="480" w:lineRule="exact"/>
                          </w:pPr>
                          <w:r w:rsidRPr="008173CA">
                            <w:t>27</w:t>
                          </w:r>
                        </w:p>
                        <w:p w14:paraId="29BBBC75" w14:textId="77777777" w:rsidR="00764113" w:rsidRPr="008173CA" w:rsidRDefault="00764113" w:rsidP="00D91C42">
                          <w:pPr>
                            <w:pStyle w:val="PleadingLineNumbering28"/>
                            <w:spacing w:after="0" w:line="480" w:lineRule="exact"/>
                          </w:pPr>
                          <w:r w:rsidRPr="008173CA">
                            <w:t>28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F50810" id="_x0000_t202" coordsize="21600,21600" o:spt="202" path="m,l,21600r21600,l21600,xe">
              <v:stroke joinstyle="miter"/>
              <v:path gradientshapeok="t" o:connecttype="rect"/>
            </v:shapetype>
            <v:shape id="Text Box 2" o:spid="_x0000_s1026" type="#_x0000_t202" style="position:absolute;margin-left:-43.2pt;margin-top:0;width:28.8pt;height:676.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" o:allowincell="f" stroked="f">
              <v:textbox inset="0,0,0,0">
                <w:txbxContent>
                  <w:p w14:paraId="5DB6F194" w14:textId="77777777" w:rsidR="00764113" w:rsidRPr="008173CA" w:rsidRDefault="00764113" w:rsidP="00D91C42">
                    <w:pPr>
                      <w:pStyle w:val="PleadingLineNumbering28"/>
                      <w:spacing w:after="0" w:line="480" w:lineRule="exact"/>
                    </w:pPr>
                    <w:r w:rsidRPr="008173CA">
                      <w:t>1</w:t>
                    </w:r>
                  </w:p>
                  <w:p w14:paraId="4E5E9CFF" w14:textId="77777777" w:rsidR="00764113" w:rsidRPr="008173CA" w:rsidRDefault="00764113" w:rsidP="00D91C42">
                    <w:pPr>
                      <w:pStyle w:val="PleadingLineNumbering28"/>
                      <w:spacing w:after="0" w:line="480" w:lineRule="exact"/>
                    </w:pPr>
                    <w:r w:rsidRPr="008173CA">
                      <w:t>2</w:t>
                    </w:r>
                  </w:p>
                  <w:p w14:paraId="1EB9C180" w14:textId="77777777" w:rsidR="00764113" w:rsidRPr="008173CA" w:rsidRDefault="00764113" w:rsidP="00D91C42">
                    <w:pPr>
                      <w:pStyle w:val="PleadingLineNumbering28"/>
                      <w:spacing w:after="0" w:line="480" w:lineRule="exact"/>
                    </w:pPr>
                    <w:r w:rsidRPr="008173CA">
                      <w:t>3</w:t>
                    </w:r>
                  </w:p>
                  <w:p w14:paraId="5740FD54" w14:textId="77777777" w:rsidR="00764113" w:rsidRPr="008173CA" w:rsidRDefault="00764113" w:rsidP="00D91C42">
                    <w:pPr>
                      <w:pStyle w:val="PleadingLineNumbering28"/>
                      <w:spacing w:after="0" w:line="480" w:lineRule="exact"/>
                    </w:pPr>
                    <w:r w:rsidRPr="008173CA">
                      <w:t>4</w:t>
                    </w:r>
                  </w:p>
                  <w:p w14:paraId="73435156" w14:textId="77777777" w:rsidR="00764113" w:rsidRPr="008173CA" w:rsidRDefault="00764113" w:rsidP="00D91C42">
                    <w:pPr>
                      <w:pStyle w:val="PleadingLineNumbering28"/>
                      <w:spacing w:after="0" w:line="480" w:lineRule="exact"/>
                    </w:pPr>
                    <w:r w:rsidRPr="008173CA">
                      <w:t>5</w:t>
                    </w:r>
                  </w:p>
                  <w:p w14:paraId="78943791" w14:textId="77777777" w:rsidR="00764113" w:rsidRPr="008173CA" w:rsidRDefault="00764113" w:rsidP="00D91C42">
                    <w:pPr>
                      <w:pStyle w:val="PleadingLineNumbering28"/>
                      <w:spacing w:after="0" w:line="480" w:lineRule="exact"/>
                    </w:pPr>
                    <w:r w:rsidRPr="008173CA">
                      <w:t>6</w:t>
                    </w:r>
                  </w:p>
                  <w:p w14:paraId="6924A218" w14:textId="77777777" w:rsidR="00764113" w:rsidRPr="008173CA" w:rsidRDefault="00764113" w:rsidP="00D91C42">
                    <w:pPr>
                      <w:pStyle w:val="PleadingLineNumbering28"/>
                      <w:spacing w:after="0" w:line="480" w:lineRule="exact"/>
                    </w:pPr>
                    <w:r w:rsidRPr="008173CA">
                      <w:t>7</w:t>
                    </w:r>
                  </w:p>
                  <w:p w14:paraId="3D6B6CA1" w14:textId="77777777" w:rsidR="00764113" w:rsidRPr="008173CA" w:rsidRDefault="00764113" w:rsidP="00D91C42">
                    <w:pPr>
                      <w:pStyle w:val="PleadingLineNumbering28"/>
                      <w:spacing w:after="0" w:line="480" w:lineRule="exact"/>
                    </w:pPr>
                    <w:r w:rsidRPr="008173CA">
                      <w:t>8</w:t>
                    </w:r>
                  </w:p>
                  <w:p w14:paraId="5D332445" w14:textId="77777777" w:rsidR="00764113" w:rsidRPr="008173CA" w:rsidRDefault="00764113" w:rsidP="00D91C42">
                    <w:pPr>
                      <w:pStyle w:val="PleadingLineNumbering28"/>
                      <w:spacing w:after="0" w:line="480" w:lineRule="exact"/>
                    </w:pPr>
                    <w:r w:rsidRPr="008173CA">
                      <w:t>9</w:t>
                    </w:r>
                  </w:p>
                  <w:p w14:paraId="0E03455C" w14:textId="77777777" w:rsidR="00764113" w:rsidRPr="008173CA" w:rsidRDefault="00764113" w:rsidP="00D91C42">
                    <w:pPr>
                      <w:pStyle w:val="PleadingLineNumbering28"/>
                      <w:spacing w:after="0" w:line="480" w:lineRule="exact"/>
                    </w:pPr>
                    <w:r w:rsidRPr="008173CA">
                      <w:t>10</w:t>
                    </w:r>
                  </w:p>
                  <w:p w14:paraId="2E88892E" w14:textId="77777777" w:rsidR="00764113" w:rsidRPr="008173CA" w:rsidRDefault="00764113" w:rsidP="00D91C42">
                    <w:pPr>
                      <w:pStyle w:val="PleadingLineNumbering28"/>
                      <w:spacing w:after="0" w:line="480" w:lineRule="exact"/>
                    </w:pPr>
                    <w:r w:rsidRPr="008173CA">
                      <w:t>11</w:t>
                    </w:r>
                  </w:p>
                  <w:p w14:paraId="47036A60" w14:textId="77777777" w:rsidR="00764113" w:rsidRPr="008173CA" w:rsidRDefault="00764113" w:rsidP="00D91C42">
                    <w:pPr>
                      <w:pStyle w:val="PleadingLineNumbering28"/>
                      <w:spacing w:after="0" w:line="480" w:lineRule="exact"/>
                    </w:pPr>
                    <w:r w:rsidRPr="008173CA">
                      <w:t>12</w:t>
                    </w:r>
                  </w:p>
                  <w:p w14:paraId="6914B559" w14:textId="77777777" w:rsidR="00764113" w:rsidRPr="008173CA" w:rsidRDefault="00764113" w:rsidP="00D91C42">
                    <w:pPr>
                      <w:pStyle w:val="PleadingLineNumbering28"/>
                      <w:spacing w:after="0" w:line="480" w:lineRule="exact"/>
                    </w:pPr>
                    <w:r w:rsidRPr="008173CA">
                      <w:t>13</w:t>
                    </w:r>
                  </w:p>
                  <w:p w14:paraId="5A7DF451" w14:textId="77777777" w:rsidR="00764113" w:rsidRPr="008173CA" w:rsidRDefault="00764113" w:rsidP="00D91C42">
                    <w:pPr>
                      <w:pStyle w:val="PleadingLineNumbering28"/>
                      <w:spacing w:after="0" w:line="480" w:lineRule="exact"/>
                    </w:pPr>
                    <w:r w:rsidRPr="008173CA">
                      <w:t>14</w:t>
                    </w:r>
                  </w:p>
                  <w:p w14:paraId="2D12B13A" w14:textId="77777777" w:rsidR="00764113" w:rsidRPr="008173CA" w:rsidRDefault="00764113" w:rsidP="00D91C42">
                    <w:pPr>
                      <w:pStyle w:val="PleadingLineNumbering28"/>
                      <w:spacing w:after="0" w:line="480" w:lineRule="exact"/>
                    </w:pPr>
                    <w:r w:rsidRPr="008173CA">
                      <w:t>15</w:t>
                    </w:r>
                  </w:p>
                  <w:p w14:paraId="4125C3D4" w14:textId="77777777" w:rsidR="00764113" w:rsidRPr="008173CA" w:rsidRDefault="00764113" w:rsidP="00D91C42">
                    <w:pPr>
                      <w:pStyle w:val="PleadingLineNumbering28"/>
                      <w:spacing w:after="0" w:line="480" w:lineRule="exact"/>
                    </w:pPr>
                    <w:r w:rsidRPr="008173CA">
                      <w:t>16</w:t>
                    </w:r>
                  </w:p>
                  <w:p w14:paraId="60D679F9" w14:textId="77777777" w:rsidR="00764113" w:rsidRPr="008173CA" w:rsidRDefault="00764113" w:rsidP="00D91C42">
                    <w:pPr>
                      <w:pStyle w:val="PleadingLineNumbering28"/>
                      <w:spacing w:after="0" w:line="480" w:lineRule="exact"/>
                    </w:pPr>
                    <w:r w:rsidRPr="008173CA">
                      <w:t>17</w:t>
                    </w:r>
                  </w:p>
                  <w:p w14:paraId="1F123D1F" w14:textId="77777777" w:rsidR="00764113" w:rsidRPr="008173CA" w:rsidRDefault="00764113" w:rsidP="00D91C42">
                    <w:pPr>
                      <w:pStyle w:val="PleadingLineNumbering28"/>
                      <w:spacing w:after="0" w:line="480" w:lineRule="exact"/>
                    </w:pPr>
                    <w:r w:rsidRPr="008173CA">
                      <w:t>18</w:t>
                    </w:r>
                  </w:p>
                  <w:p w14:paraId="19BF84D0" w14:textId="77777777" w:rsidR="00764113" w:rsidRPr="008173CA" w:rsidRDefault="00764113" w:rsidP="00D91C42">
                    <w:pPr>
                      <w:pStyle w:val="PleadingLineNumbering28"/>
                      <w:spacing w:after="0" w:line="480" w:lineRule="exact"/>
                    </w:pPr>
                    <w:r w:rsidRPr="008173CA">
                      <w:t>19</w:t>
                    </w:r>
                  </w:p>
                  <w:p w14:paraId="6356DC07" w14:textId="77777777" w:rsidR="00764113" w:rsidRPr="008173CA" w:rsidRDefault="00764113" w:rsidP="00D91C42">
                    <w:pPr>
                      <w:pStyle w:val="PleadingLineNumbering28"/>
                      <w:spacing w:after="0" w:line="480" w:lineRule="exact"/>
                    </w:pPr>
                    <w:r w:rsidRPr="008173CA">
                      <w:t>20</w:t>
                    </w:r>
                  </w:p>
                  <w:p w14:paraId="1643E8CA" w14:textId="77777777" w:rsidR="00764113" w:rsidRPr="008173CA" w:rsidRDefault="00764113" w:rsidP="00D91C42">
                    <w:pPr>
                      <w:pStyle w:val="PleadingLineNumbering28"/>
                      <w:spacing w:after="0" w:line="480" w:lineRule="exact"/>
                    </w:pPr>
                    <w:r w:rsidRPr="008173CA">
                      <w:t>21</w:t>
                    </w:r>
                  </w:p>
                  <w:p w14:paraId="4646449B" w14:textId="77777777" w:rsidR="00764113" w:rsidRPr="008173CA" w:rsidRDefault="00764113" w:rsidP="00D91C42">
                    <w:pPr>
                      <w:pStyle w:val="PleadingLineNumbering28"/>
                      <w:spacing w:after="0" w:line="480" w:lineRule="exact"/>
                    </w:pPr>
                    <w:r w:rsidRPr="008173CA">
                      <w:t>22</w:t>
                    </w:r>
                  </w:p>
                  <w:p w14:paraId="10C2C321" w14:textId="77777777" w:rsidR="00764113" w:rsidRPr="008173CA" w:rsidRDefault="00764113" w:rsidP="00D91C42">
                    <w:pPr>
                      <w:pStyle w:val="PleadingLineNumbering28"/>
                      <w:spacing w:after="0" w:line="480" w:lineRule="exact"/>
                    </w:pPr>
                    <w:r w:rsidRPr="008173CA">
                      <w:t>23</w:t>
                    </w:r>
                  </w:p>
                  <w:p w14:paraId="1AC49425" w14:textId="77777777" w:rsidR="00764113" w:rsidRPr="008173CA" w:rsidRDefault="00764113" w:rsidP="00D91C42">
                    <w:pPr>
                      <w:pStyle w:val="PleadingLineNumbering28"/>
                      <w:spacing w:after="0" w:line="480" w:lineRule="exact"/>
                    </w:pPr>
                    <w:r w:rsidRPr="008173CA">
                      <w:t>24</w:t>
                    </w:r>
                  </w:p>
                  <w:p w14:paraId="02740A0A" w14:textId="77777777" w:rsidR="00764113" w:rsidRPr="008173CA" w:rsidRDefault="00764113" w:rsidP="00D91C42">
                    <w:pPr>
                      <w:pStyle w:val="PleadingLineNumbering28"/>
                      <w:spacing w:after="0" w:line="480" w:lineRule="exact"/>
                    </w:pPr>
                    <w:r w:rsidRPr="008173CA">
                      <w:t>25</w:t>
                    </w:r>
                  </w:p>
                  <w:p w14:paraId="38B1D6C2" w14:textId="77777777" w:rsidR="00764113" w:rsidRPr="008173CA" w:rsidRDefault="00764113" w:rsidP="00D91C42">
                    <w:pPr>
                      <w:pStyle w:val="PleadingLineNumbering28"/>
                      <w:spacing w:after="0" w:line="480" w:lineRule="exact"/>
                    </w:pPr>
                    <w:r w:rsidRPr="008173CA">
                      <w:t>26</w:t>
                    </w:r>
                  </w:p>
                  <w:p w14:paraId="1988A201" w14:textId="77777777" w:rsidR="00764113" w:rsidRPr="008173CA" w:rsidRDefault="00764113" w:rsidP="00D91C42">
                    <w:pPr>
                      <w:pStyle w:val="PleadingLineNumbering28"/>
                      <w:spacing w:after="0" w:line="480" w:lineRule="exact"/>
                    </w:pPr>
                    <w:r w:rsidRPr="008173CA">
                      <w:t>27</w:t>
                    </w:r>
                  </w:p>
                  <w:p w14:paraId="29BBBC75" w14:textId="77777777" w:rsidR="00764113" w:rsidRPr="008173CA" w:rsidRDefault="00764113" w:rsidP="00D91C42">
                    <w:pPr>
                      <w:pStyle w:val="PleadingLineNumbering28"/>
                      <w:spacing w:after="0" w:line="480" w:lineRule="exact"/>
                    </w:pPr>
                    <w:r w:rsidRPr="008173CA">
                      <w:t>28</w:t>
                    </w:r>
                  </w:p>
                </w:txbxContent>
              </v:textbox>
              <w10:wrap type="through" anchorx="margin" anchory="margin"/>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ABCDA" w14:textId="77777777" w:rsidR="00764113" w:rsidRDefault="008C22C5">
    <w:pPr>
      <w:pStyle w:val="Header"/>
    </w:pPr>
    <w:r>
      <w:rPr>
        <w:noProof/>
      </w:rPr>
      <mc:AlternateContent>
        <mc:Choice Requires="wps">
          <w:drawing>
            <wp:anchor distT="0" distB="0" distL="114300" distR="114300" simplePos="0" relativeHeight="251660288" behindDoc="1" locked="0" layoutInCell="0" allowOverlap="1" wp14:anchorId="36679EA5" wp14:editId="403DF330">
              <wp:simplePos x="0" y="0"/>
              <wp:positionH relativeFrom="margin">
                <wp:posOffset>6210300</wp:posOffset>
              </wp:positionH>
              <wp:positionV relativeFrom="page">
                <wp:posOffset>0</wp:posOffset>
              </wp:positionV>
              <wp:extent cx="0" cy="10058400"/>
              <wp:effectExtent l="9525" t="9525" r="9525" b="9525"/>
              <wp:wrapThrough wrapText="bothSides">
                <wp:wrapPolygon edited="0">
                  <wp:start x="-2147483648" y="0"/>
                  <wp:lineTo x="-2147483648" y="21580"/>
                  <wp:lineTo x="-2147483648" y="21580"/>
                  <wp:lineTo x="-2147483648" y="0"/>
                  <wp:lineTo x="-2147483648" y="0"/>
                </wp:wrapPolygon>
              </wp:wrapThrough>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9E878E" id="Line 7" o:spid="_x0000_s1026" style="position:absolute;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489pt,0" to="489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" o:allowincell="f">
              <w10:wrap type="through" anchorx="margin" anchory="page"/>
            </v:line>
          </w:pict>
        </mc:Fallback>
      </mc:AlternateContent>
    </w:r>
    <w:r>
      <w:rPr>
        <w:noProof/>
      </w:rPr>
      <mc:AlternateContent>
        <mc:Choice Requires="wps">
          <w:drawing>
            <wp:anchor distT="0" distB="0" distL="114300" distR="114300" simplePos="0" relativeHeight="251658240" behindDoc="1" locked="0" layoutInCell="0" allowOverlap="1" wp14:anchorId="23A74AB6" wp14:editId="63E9EC86">
              <wp:simplePos x="0" y="0"/>
              <wp:positionH relativeFrom="margin">
                <wp:posOffset>-45720</wp:posOffset>
              </wp:positionH>
              <wp:positionV relativeFrom="page">
                <wp:posOffset>0</wp:posOffset>
              </wp:positionV>
              <wp:extent cx="0" cy="10058400"/>
              <wp:effectExtent l="11430" t="9525" r="7620" b="9525"/>
              <wp:wrapThrough wrapText="bothSides">
                <wp:wrapPolygon edited="0">
                  <wp:start x="-2147483648" y="0"/>
                  <wp:lineTo x="-2147483648" y="21580"/>
                  <wp:lineTo x="-2147483648" y="21580"/>
                  <wp:lineTo x="-2147483648" y="0"/>
                  <wp:lineTo x="-2147483648" y="0"/>
                </wp:wrapPolygon>
              </wp:wrapThrough>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31ED70" id="Line 5" o:spid="_x0000_s1026" style="position:absolute;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3.6pt,0" to="-3.6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" o:allowincell="f">
              <w10:wrap type="through" anchorx="margin" anchory="page"/>
            </v:line>
          </w:pict>
        </mc:Fallback>
      </mc:AlternateContent>
    </w:r>
    <w:r>
      <w:rPr>
        <w:noProof/>
      </w:rPr>
      <mc:AlternateContent>
        <mc:Choice Requires="wps">
          <w:drawing>
            <wp:anchor distT="0" distB="0" distL="114300" distR="114300" simplePos="0" relativeHeight="251656192" behindDoc="1" locked="0" layoutInCell="0" allowOverlap="1" wp14:anchorId="2023CAAA" wp14:editId="1822AA83">
              <wp:simplePos x="0" y="0"/>
              <wp:positionH relativeFrom="margin">
                <wp:posOffset>-91440</wp:posOffset>
              </wp:positionH>
              <wp:positionV relativeFrom="page">
                <wp:posOffset>0</wp:posOffset>
              </wp:positionV>
              <wp:extent cx="0" cy="10058400"/>
              <wp:effectExtent l="13335" t="9525" r="5715" b="9525"/>
              <wp:wrapThrough wrapText="bothSides">
                <wp:wrapPolygon edited="0">
                  <wp:start x="-2147483648" y="0"/>
                  <wp:lineTo x="-2147483648" y="21580"/>
                  <wp:lineTo x="-2147483648" y="21580"/>
                  <wp:lineTo x="-2147483648" y="0"/>
                  <wp:lineTo x="-2147483648" y="0"/>
                </wp:wrapPolygon>
              </wp:wrapThrough>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7F6C4B" id="Line 3" o:spid="_x0000_s1026" style="position:absolute;flip:x;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7.2pt,0" to="-7.2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" o:allowincell="f">
              <w10:wrap type="through" anchorx="margin" anchory="page"/>
            </v:line>
          </w:pict>
        </mc:Fallback>
      </mc:AlternateContent>
    </w:r>
    <w:r>
      <w:rPr>
        <w:noProof/>
      </w:rPr>
      <mc:AlternateContent>
        <mc:Choice Requires="wps">
          <w:drawing>
            <wp:anchor distT="0" distB="0" distL="114300" distR="114300" simplePos="0" relativeHeight="251654144" behindDoc="1" locked="1" layoutInCell="0" allowOverlap="1" wp14:anchorId="04F41366" wp14:editId="2298DF30">
              <wp:simplePos x="0" y="0"/>
              <wp:positionH relativeFrom="margin">
                <wp:posOffset>-548640</wp:posOffset>
              </wp:positionH>
              <wp:positionV relativeFrom="margin">
                <wp:posOffset>0</wp:posOffset>
              </wp:positionV>
              <wp:extent cx="365760" cy="8595360"/>
              <wp:effectExtent l="3810" t="0" r="1905" b="0"/>
              <wp:wrapThrough wrapText="bothSides">
                <wp:wrapPolygon edited="0">
                  <wp:start x="-375" y="0"/>
                  <wp:lineTo x="-375" y="21600"/>
                  <wp:lineTo x="21975" y="21600"/>
                  <wp:lineTo x="21975" y="0"/>
                  <wp:lineTo x="-375" y="0"/>
                </wp:wrapPolygon>
              </wp:wrapThrough>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 cy="8595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050D1D" w14:textId="77777777" w:rsidR="00764113" w:rsidRDefault="00764113">
                          <w:pPr>
                            <w:pStyle w:val="PleadingLineNumbering28"/>
                          </w:pPr>
                          <w:r>
                            <w:t>1</w:t>
                          </w:r>
                        </w:p>
                        <w:p w14:paraId="14D4BE1F" w14:textId="77777777" w:rsidR="00764113" w:rsidRDefault="00764113">
                          <w:pPr>
                            <w:pStyle w:val="PleadingLineNumbering28"/>
                          </w:pPr>
                          <w:r>
                            <w:t>2</w:t>
                          </w:r>
                        </w:p>
                        <w:p w14:paraId="408E61A9" w14:textId="77777777" w:rsidR="00764113" w:rsidRDefault="00764113">
                          <w:pPr>
                            <w:pStyle w:val="PleadingLineNumbering28"/>
                          </w:pPr>
                          <w:r>
                            <w:t>3</w:t>
                          </w:r>
                        </w:p>
                        <w:p w14:paraId="3145654A" w14:textId="77777777" w:rsidR="00764113" w:rsidRDefault="00764113">
                          <w:pPr>
                            <w:pStyle w:val="PleadingLineNumbering28"/>
                          </w:pPr>
                          <w:r>
                            <w:t>4</w:t>
                          </w:r>
                        </w:p>
                        <w:p w14:paraId="4E4B9A01" w14:textId="77777777" w:rsidR="00764113" w:rsidRDefault="00764113">
                          <w:pPr>
                            <w:pStyle w:val="PleadingLineNumbering28"/>
                          </w:pPr>
                          <w:r>
                            <w:t>5</w:t>
                          </w:r>
                        </w:p>
                        <w:p w14:paraId="455FF533" w14:textId="77777777" w:rsidR="00764113" w:rsidRDefault="00764113">
                          <w:pPr>
                            <w:pStyle w:val="PleadingLineNumbering28"/>
                          </w:pPr>
                          <w:r>
                            <w:t>6</w:t>
                          </w:r>
                        </w:p>
                        <w:p w14:paraId="0D4E8165" w14:textId="77777777" w:rsidR="00764113" w:rsidRDefault="00764113">
                          <w:pPr>
                            <w:pStyle w:val="PleadingLineNumbering28"/>
                          </w:pPr>
                          <w:r>
                            <w:t>7</w:t>
                          </w:r>
                        </w:p>
                        <w:p w14:paraId="17C6A755" w14:textId="77777777" w:rsidR="00764113" w:rsidRDefault="00764113">
                          <w:pPr>
                            <w:pStyle w:val="PleadingLineNumbering28"/>
                          </w:pPr>
                          <w:bookmarkStart w:id="17" w:name="cusCaLine8"/>
                          <w:bookmarkEnd w:id="17"/>
                          <w:r>
                            <w:t>8</w:t>
                          </w:r>
                        </w:p>
                        <w:p w14:paraId="3B0E1EBA" w14:textId="77777777" w:rsidR="00764113" w:rsidRDefault="00764113">
                          <w:pPr>
                            <w:pStyle w:val="PleadingLineNumbering28"/>
                          </w:pPr>
                          <w:r>
                            <w:t>9</w:t>
                          </w:r>
                        </w:p>
                        <w:p w14:paraId="27BD9DEA" w14:textId="77777777" w:rsidR="00764113" w:rsidRDefault="00764113">
                          <w:pPr>
                            <w:pStyle w:val="PleadingLineNumbering28"/>
                          </w:pPr>
                          <w:r>
                            <w:t>10</w:t>
                          </w:r>
                        </w:p>
                        <w:p w14:paraId="305FD367" w14:textId="77777777" w:rsidR="00764113" w:rsidRDefault="00764113">
                          <w:pPr>
                            <w:pStyle w:val="PleadingLineNumbering28"/>
                          </w:pPr>
                          <w:r>
                            <w:t>11</w:t>
                          </w:r>
                        </w:p>
                        <w:p w14:paraId="673DF580" w14:textId="77777777" w:rsidR="00764113" w:rsidRDefault="00764113">
                          <w:pPr>
                            <w:pStyle w:val="PleadingLineNumbering28"/>
                          </w:pPr>
                          <w:r>
                            <w:t>12</w:t>
                          </w:r>
                        </w:p>
                        <w:p w14:paraId="4F001C98" w14:textId="77777777" w:rsidR="00764113" w:rsidRDefault="00764113">
                          <w:pPr>
                            <w:pStyle w:val="PleadingLineNumbering28"/>
                          </w:pPr>
                          <w:r>
                            <w:t>13</w:t>
                          </w:r>
                        </w:p>
                        <w:p w14:paraId="5255DF0A" w14:textId="77777777" w:rsidR="00764113" w:rsidRDefault="00764113">
                          <w:pPr>
                            <w:pStyle w:val="PleadingLineNumbering28"/>
                          </w:pPr>
                          <w:r>
                            <w:t>14</w:t>
                          </w:r>
                        </w:p>
                        <w:p w14:paraId="435A6B15" w14:textId="77777777" w:rsidR="00764113" w:rsidRDefault="00764113">
                          <w:pPr>
                            <w:pStyle w:val="PleadingLineNumbering28"/>
                          </w:pPr>
                          <w:r>
                            <w:t>15</w:t>
                          </w:r>
                        </w:p>
                        <w:p w14:paraId="7ECAE668" w14:textId="77777777" w:rsidR="00764113" w:rsidRDefault="00764113">
                          <w:pPr>
                            <w:pStyle w:val="PleadingLineNumbering28"/>
                          </w:pPr>
                          <w:r>
                            <w:t>16</w:t>
                          </w:r>
                        </w:p>
                        <w:p w14:paraId="48F6258F" w14:textId="77777777" w:rsidR="00764113" w:rsidRDefault="00764113">
                          <w:pPr>
                            <w:pStyle w:val="PleadingLineNumbering28"/>
                          </w:pPr>
                          <w:r>
                            <w:t>17</w:t>
                          </w:r>
                        </w:p>
                        <w:p w14:paraId="260BA981" w14:textId="77777777" w:rsidR="00764113" w:rsidRDefault="00764113">
                          <w:pPr>
                            <w:pStyle w:val="PleadingLineNumbering28"/>
                          </w:pPr>
                          <w:r>
                            <w:t>18</w:t>
                          </w:r>
                        </w:p>
                        <w:p w14:paraId="28728970" w14:textId="77777777" w:rsidR="00764113" w:rsidRDefault="00764113">
                          <w:pPr>
                            <w:pStyle w:val="PleadingLineNumbering28"/>
                          </w:pPr>
                          <w:r>
                            <w:t>19</w:t>
                          </w:r>
                        </w:p>
                        <w:p w14:paraId="4D0F63C8" w14:textId="77777777" w:rsidR="00764113" w:rsidRDefault="00764113">
                          <w:pPr>
                            <w:pStyle w:val="PleadingLineNumbering28"/>
                          </w:pPr>
                          <w:r>
                            <w:t>20</w:t>
                          </w:r>
                        </w:p>
                        <w:p w14:paraId="6273BE2E" w14:textId="77777777" w:rsidR="00764113" w:rsidRDefault="00764113">
                          <w:pPr>
                            <w:pStyle w:val="PleadingLineNumbering28"/>
                          </w:pPr>
                          <w:r>
                            <w:t>21</w:t>
                          </w:r>
                        </w:p>
                        <w:p w14:paraId="0D53D257" w14:textId="77777777" w:rsidR="00764113" w:rsidRDefault="00764113">
                          <w:pPr>
                            <w:pStyle w:val="PleadingLineNumbering28"/>
                          </w:pPr>
                          <w:r>
                            <w:t>22</w:t>
                          </w:r>
                        </w:p>
                        <w:p w14:paraId="63B90F19" w14:textId="77777777" w:rsidR="00764113" w:rsidRDefault="00764113">
                          <w:pPr>
                            <w:pStyle w:val="PleadingLineNumbering28"/>
                          </w:pPr>
                          <w:r>
                            <w:t>23</w:t>
                          </w:r>
                        </w:p>
                        <w:p w14:paraId="4D851476" w14:textId="77777777" w:rsidR="00764113" w:rsidRDefault="00764113">
                          <w:pPr>
                            <w:pStyle w:val="PleadingLineNumbering28"/>
                          </w:pPr>
                          <w:r>
                            <w:t>24</w:t>
                          </w:r>
                        </w:p>
                        <w:p w14:paraId="056EDFAB" w14:textId="77777777" w:rsidR="00764113" w:rsidRDefault="00764113">
                          <w:pPr>
                            <w:pStyle w:val="PleadingLineNumbering28"/>
                          </w:pPr>
                          <w:r>
                            <w:t>25</w:t>
                          </w:r>
                        </w:p>
                        <w:p w14:paraId="09874CB6" w14:textId="77777777" w:rsidR="00764113" w:rsidRDefault="00764113">
                          <w:pPr>
                            <w:pStyle w:val="PleadingLineNumbering28"/>
                          </w:pPr>
                          <w:r>
                            <w:t>26</w:t>
                          </w:r>
                        </w:p>
                        <w:p w14:paraId="26968E54" w14:textId="77777777" w:rsidR="00764113" w:rsidRDefault="00764113">
                          <w:pPr>
                            <w:pStyle w:val="PleadingLineNumbering28"/>
                          </w:pPr>
                          <w:r>
                            <w:t>27</w:t>
                          </w:r>
                        </w:p>
                        <w:p w14:paraId="78DEE66F" w14:textId="77777777" w:rsidR="00764113" w:rsidRDefault="00764113">
                          <w:pPr>
                            <w:pStyle w:val="PleadingLineNumbering28"/>
                          </w:pPr>
                          <w:r>
                            <w:t>28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F41366" id="_x0000_t202" coordsize="21600,21600" o:spt="202" path="m,l,21600r21600,l21600,xe">
              <v:stroke joinstyle="miter"/>
              <v:path gradientshapeok="t" o:connecttype="rect"/>
            </v:shapetype>
            <v:shape id="Text Box 1" o:spid="_x0000_s1027" type="#_x0000_t202" style="position:absolute;margin-left:-43.2pt;margin-top:0;width:28.8pt;height:676.8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" o:allowincell="f" stroked="f">
              <v:textbox inset="0,0,0,0">
                <w:txbxContent>
                  <w:p w14:paraId="18050D1D" w14:textId="77777777" w:rsidR="00764113" w:rsidRDefault="00764113">
                    <w:pPr>
                      <w:pStyle w:val="PleadingLineNumbering28"/>
                    </w:pPr>
                    <w:r>
                      <w:t>1</w:t>
                    </w:r>
                  </w:p>
                  <w:p w14:paraId="14D4BE1F" w14:textId="77777777" w:rsidR="00764113" w:rsidRDefault="00764113">
                    <w:pPr>
                      <w:pStyle w:val="PleadingLineNumbering28"/>
                    </w:pPr>
                    <w:r>
                      <w:t>2</w:t>
                    </w:r>
                  </w:p>
                  <w:p w14:paraId="408E61A9" w14:textId="77777777" w:rsidR="00764113" w:rsidRDefault="00764113">
                    <w:pPr>
                      <w:pStyle w:val="PleadingLineNumbering28"/>
                    </w:pPr>
                    <w:r>
                      <w:t>3</w:t>
                    </w:r>
                  </w:p>
                  <w:p w14:paraId="3145654A" w14:textId="77777777" w:rsidR="00764113" w:rsidRDefault="00764113">
                    <w:pPr>
                      <w:pStyle w:val="PleadingLineNumbering28"/>
                    </w:pPr>
                    <w:r>
                      <w:t>4</w:t>
                    </w:r>
                  </w:p>
                  <w:p w14:paraId="4E4B9A01" w14:textId="77777777" w:rsidR="00764113" w:rsidRDefault="00764113">
                    <w:pPr>
                      <w:pStyle w:val="PleadingLineNumbering28"/>
                    </w:pPr>
                    <w:r>
                      <w:t>5</w:t>
                    </w:r>
                  </w:p>
                  <w:p w14:paraId="455FF533" w14:textId="77777777" w:rsidR="00764113" w:rsidRDefault="00764113">
                    <w:pPr>
                      <w:pStyle w:val="PleadingLineNumbering28"/>
                    </w:pPr>
                    <w:r>
                      <w:t>6</w:t>
                    </w:r>
                  </w:p>
                  <w:p w14:paraId="0D4E8165" w14:textId="77777777" w:rsidR="00764113" w:rsidRDefault="00764113">
                    <w:pPr>
                      <w:pStyle w:val="PleadingLineNumbering28"/>
                    </w:pPr>
                    <w:r>
                      <w:t>7</w:t>
                    </w:r>
                  </w:p>
                  <w:p w14:paraId="17C6A755" w14:textId="77777777" w:rsidR="00764113" w:rsidRDefault="00764113">
                    <w:pPr>
                      <w:pStyle w:val="PleadingLineNumbering28"/>
                    </w:pPr>
                    <w:bookmarkStart w:id="18" w:name="cusCaLine8"/>
                    <w:bookmarkEnd w:id="18"/>
                    <w:r>
                      <w:t>8</w:t>
                    </w:r>
                  </w:p>
                  <w:p w14:paraId="3B0E1EBA" w14:textId="77777777" w:rsidR="00764113" w:rsidRDefault="00764113">
                    <w:pPr>
                      <w:pStyle w:val="PleadingLineNumbering28"/>
                    </w:pPr>
                    <w:r>
                      <w:t>9</w:t>
                    </w:r>
                  </w:p>
                  <w:p w14:paraId="27BD9DEA" w14:textId="77777777" w:rsidR="00764113" w:rsidRDefault="00764113">
                    <w:pPr>
                      <w:pStyle w:val="PleadingLineNumbering28"/>
                    </w:pPr>
                    <w:r>
                      <w:t>10</w:t>
                    </w:r>
                  </w:p>
                  <w:p w14:paraId="305FD367" w14:textId="77777777" w:rsidR="00764113" w:rsidRDefault="00764113">
                    <w:pPr>
                      <w:pStyle w:val="PleadingLineNumbering28"/>
                    </w:pPr>
                    <w:r>
                      <w:t>11</w:t>
                    </w:r>
                  </w:p>
                  <w:p w14:paraId="673DF580" w14:textId="77777777" w:rsidR="00764113" w:rsidRDefault="00764113">
                    <w:pPr>
                      <w:pStyle w:val="PleadingLineNumbering28"/>
                    </w:pPr>
                    <w:r>
                      <w:t>12</w:t>
                    </w:r>
                  </w:p>
                  <w:p w14:paraId="4F001C98" w14:textId="77777777" w:rsidR="00764113" w:rsidRDefault="00764113">
                    <w:pPr>
                      <w:pStyle w:val="PleadingLineNumbering28"/>
                    </w:pPr>
                    <w:r>
                      <w:t>13</w:t>
                    </w:r>
                  </w:p>
                  <w:p w14:paraId="5255DF0A" w14:textId="77777777" w:rsidR="00764113" w:rsidRDefault="00764113">
                    <w:pPr>
                      <w:pStyle w:val="PleadingLineNumbering28"/>
                    </w:pPr>
                    <w:r>
                      <w:t>14</w:t>
                    </w:r>
                  </w:p>
                  <w:p w14:paraId="435A6B15" w14:textId="77777777" w:rsidR="00764113" w:rsidRDefault="00764113">
                    <w:pPr>
                      <w:pStyle w:val="PleadingLineNumbering28"/>
                    </w:pPr>
                    <w:r>
                      <w:t>15</w:t>
                    </w:r>
                  </w:p>
                  <w:p w14:paraId="7ECAE668" w14:textId="77777777" w:rsidR="00764113" w:rsidRDefault="00764113">
                    <w:pPr>
                      <w:pStyle w:val="PleadingLineNumbering28"/>
                    </w:pPr>
                    <w:r>
                      <w:t>16</w:t>
                    </w:r>
                  </w:p>
                  <w:p w14:paraId="48F6258F" w14:textId="77777777" w:rsidR="00764113" w:rsidRDefault="00764113">
                    <w:pPr>
                      <w:pStyle w:val="PleadingLineNumbering28"/>
                    </w:pPr>
                    <w:r>
                      <w:t>17</w:t>
                    </w:r>
                  </w:p>
                  <w:p w14:paraId="260BA981" w14:textId="77777777" w:rsidR="00764113" w:rsidRDefault="00764113">
                    <w:pPr>
                      <w:pStyle w:val="PleadingLineNumbering28"/>
                    </w:pPr>
                    <w:r>
                      <w:t>18</w:t>
                    </w:r>
                  </w:p>
                  <w:p w14:paraId="28728970" w14:textId="77777777" w:rsidR="00764113" w:rsidRDefault="00764113">
                    <w:pPr>
                      <w:pStyle w:val="PleadingLineNumbering28"/>
                    </w:pPr>
                    <w:r>
                      <w:t>19</w:t>
                    </w:r>
                  </w:p>
                  <w:p w14:paraId="4D0F63C8" w14:textId="77777777" w:rsidR="00764113" w:rsidRDefault="00764113">
                    <w:pPr>
                      <w:pStyle w:val="PleadingLineNumbering28"/>
                    </w:pPr>
                    <w:r>
                      <w:t>20</w:t>
                    </w:r>
                  </w:p>
                  <w:p w14:paraId="6273BE2E" w14:textId="77777777" w:rsidR="00764113" w:rsidRDefault="00764113">
                    <w:pPr>
                      <w:pStyle w:val="PleadingLineNumbering28"/>
                    </w:pPr>
                    <w:r>
                      <w:t>21</w:t>
                    </w:r>
                  </w:p>
                  <w:p w14:paraId="0D53D257" w14:textId="77777777" w:rsidR="00764113" w:rsidRDefault="00764113">
                    <w:pPr>
                      <w:pStyle w:val="PleadingLineNumbering28"/>
                    </w:pPr>
                    <w:r>
                      <w:t>22</w:t>
                    </w:r>
                  </w:p>
                  <w:p w14:paraId="63B90F19" w14:textId="77777777" w:rsidR="00764113" w:rsidRDefault="00764113">
                    <w:pPr>
                      <w:pStyle w:val="PleadingLineNumbering28"/>
                    </w:pPr>
                    <w:r>
                      <w:t>23</w:t>
                    </w:r>
                  </w:p>
                  <w:p w14:paraId="4D851476" w14:textId="77777777" w:rsidR="00764113" w:rsidRDefault="00764113">
                    <w:pPr>
                      <w:pStyle w:val="PleadingLineNumbering28"/>
                    </w:pPr>
                    <w:r>
                      <w:t>24</w:t>
                    </w:r>
                  </w:p>
                  <w:p w14:paraId="056EDFAB" w14:textId="77777777" w:rsidR="00764113" w:rsidRDefault="00764113">
                    <w:pPr>
                      <w:pStyle w:val="PleadingLineNumbering28"/>
                    </w:pPr>
                    <w:r>
                      <w:t>25</w:t>
                    </w:r>
                  </w:p>
                  <w:p w14:paraId="09874CB6" w14:textId="77777777" w:rsidR="00764113" w:rsidRDefault="00764113">
                    <w:pPr>
                      <w:pStyle w:val="PleadingLineNumbering28"/>
                    </w:pPr>
                    <w:r>
                      <w:t>26</w:t>
                    </w:r>
                  </w:p>
                  <w:p w14:paraId="26968E54" w14:textId="77777777" w:rsidR="00764113" w:rsidRDefault="00764113">
                    <w:pPr>
                      <w:pStyle w:val="PleadingLineNumbering28"/>
                    </w:pPr>
                    <w:r>
                      <w:t>27</w:t>
                    </w:r>
                  </w:p>
                  <w:p w14:paraId="78DEE66F" w14:textId="77777777" w:rsidR="00764113" w:rsidRDefault="00764113">
                    <w:pPr>
                      <w:pStyle w:val="PleadingLineNumbering28"/>
                    </w:pPr>
                    <w:r>
                      <w:t>28</w:t>
                    </w:r>
                  </w:p>
                </w:txbxContent>
              </v:textbox>
              <w10:wrap type="through" anchorx="margin" anchory="margin"/>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8EF8378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208CE7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124F8C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E00B78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0B9231E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2C6381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82E21E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5E4DF9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E38BF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1EA9AF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FBE4274"/>
    <w:multiLevelType w:val="multilevel"/>
    <w:tmpl w:val="31BA1C2A"/>
    <w:lvl w:ilvl="0">
      <w:start w:val="1"/>
      <w:numFmt w:val="upperRoman"/>
      <w:lvlText w:val="%1."/>
      <w:lvlJc w:val="left"/>
      <w:pPr>
        <w:tabs>
          <w:tab w:val="num" w:pos="1080"/>
        </w:tabs>
        <w:ind w:left="720" w:firstLine="0"/>
      </w:pPr>
    </w:lvl>
    <w:lvl w:ilvl="1">
      <w:start w:val="1"/>
      <w:numFmt w:val="upperLetter"/>
      <w:lvlText w:val="%2."/>
      <w:lvlJc w:val="left"/>
      <w:pPr>
        <w:tabs>
          <w:tab w:val="num" w:pos="1800"/>
        </w:tabs>
        <w:ind w:left="1440" w:firstLine="0"/>
      </w:pPr>
    </w:lvl>
    <w:lvl w:ilvl="2">
      <w:start w:val="1"/>
      <w:numFmt w:val="decimal"/>
      <w:lvlText w:val="%3."/>
      <w:lvlJc w:val="left"/>
      <w:pPr>
        <w:tabs>
          <w:tab w:val="num" w:pos="2520"/>
        </w:tabs>
        <w:ind w:left="2160" w:firstLine="0"/>
      </w:pPr>
    </w:lvl>
    <w:lvl w:ilvl="3">
      <w:start w:val="1"/>
      <w:numFmt w:val="lowerLetter"/>
      <w:lvlText w:val="%4)"/>
      <w:lvlJc w:val="left"/>
      <w:pPr>
        <w:tabs>
          <w:tab w:val="num" w:pos="3240"/>
        </w:tabs>
        <w:ind w:left="2880" w:firstLine="0"/>
      </w:pPr>
    </w:lvl>
    <w:lvl w:ilvl="4">
      <w:start w:val="1"/>
      <w:numFmt w:val="decimal"/>
      <w:lvlText w:val="(%5)"/>
      <w:lvlJc w:val="left"/>
      <w:pPr>
        <w:tabs>
          <w:tab w:val="num" w:pos="3960"/>
        </w:tabs>
        <w:ind w:left="3600" w:firstLine="0"/>
      </w:pPr>
    </w:lvl>
    <w:lvl w:ilvl="5">
      <w:start w:val="1"/>
      <w:numFmt w:val="lowerLetter"/>
      <w:lvlText w:val="(%6)"/>
      <w:lvlJc w:val="left"/>
      <w:pPr>
        <w:tabs>
          <w:tab w:val="num" w:pos="4680"/>
        </w:tabs>
        <w:ind w:left="4320" w:firstLine="0"/>
      </w:pPr>
    </w:lvl>
    <w:lvl w:ilvl="6">
      <w:start w:val="1"/>
      <w:numFmt w:val="lowerRoman"/>
      <w:lvlText w:val="(%7)"/>
      <w:lvlJc w:val="left"/>
      <w:pPr>
        <w:tabs>
          <w:tab w:val="num" w:pos="5400"/>
        </w:tabs>
        <w:ind w:left="5040" w:firstLine="0"/>
      </w:pPr>
    </w:lvl>
    <w:lvl w:ilvl="7">
      <w:start w:val="1"/>
      <w:numFmt w:val="lowerLetter"/>
      <w:lvlText w:val="(%8)"/>
      <w:lvlJc w:val="left"/>
      <w:pPr>
        <w:tabs>
          <w:tab w:val="num" w:pos="6120"/>
        </w:tabs>
        <w:ind w:left="5760" w:firstLine="0"/>
      </w:pPr>
    </w:lvl>
    <w:lvl w:ilvl="8">
      <w:start w:val="1"/>
      <w:numFmt w:val="lowerRoman"/>
      <w:lvlText w:val="(%9)"/>
      <w:lvlJc w:val="left"/>
      <w:pPr>
        <w:tabs>
          <w:tab w:val="num" w:pos="6840"/>
        </w:tabs>
        <w:ind w:left="6480" w:firstLine="0"/>
      </w:pPr>
    </w:lvl>
  </w:abstractNum>
  <w:abstractNum w:abstractNumId="11" w15:restartNumberingAfterBreak="0">
    <w:nsid w:val="33CB34B4"/>
    <w:multiLevelType w:val="multilevel"/>
    <w:tmpl w:val="2D8E0976"/>
    <w:lvl w:ilvl="0">
      <w:start w:val="1"/>
      <w:numFmt w:val="upperRoman"/>
      <w:pStyle w:val="Heading1"/>
      <w:lvlText w:val="%1."/>
      <w:lvlJc w:val="left"/>
      <w:pPr>
        <w:tabs>
          <w:tab w:val="num" w:pos="0"/>
        </w:tabs>
        <w:ind w:left="72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Heading2"/>
      <w:lvlText w:val="%2."/>
      <w:lvlJc w:val="left"/>
      <w:pPr>
        <w:tabs>
          <w:tab w:val="num" w:pos="0"/>
        </w:tabs>
        <w:ind w:left="144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3."/>
      <w:lvlJc w:val="left"/>
      <w:pPr>
        <w:tabs>
          <w:tab w:val="num" w:pos="0"/>
        </w:tabs>
        <w:ind w:left="216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Heading4"/>
      <w:lvlText w:val="%4."/>
      <w:lvlJc w:val="left"/>
      <w:pPr>
        <w:tabs>
          <w:tab w:val="num" w:pos="0"/>
        </w:tabs>
        <w:ind w:left="288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Heading5"/>
      <w:lvlText w:val="%5."/>
      <w:lvlJc w:val="left"/>
      <w:pPr>
        <w:tabs>
          <w:tab w:val="num" w:pos="0"/>
        </w:tabs>
        <w:ind w:left="3586" w:hanging="706"/>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Letter"/>
      <w:pStyle w:val="Heading6"/>
      <w:lvlText w:val="(%6)"/>
      <w:lvlJc w:val="left"/>
      <w:pPr>
        <w:tabs>
          <w:tab w:val="num" w:pos="0"/>
        </w:tabs>
        <w:ind w:left="432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Heading7"/>
      <w:lvlText w:val="(%7)"/>
      <w:lvlJc w:val="left"/>
      <w:pPr>
        <w:tabs>
          <w:tab w:val="num" w:pos="0"/>
        </w:tabs>
        <w:ind w:left="504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Heading8"/>
      <w:lvlText w:val="(%8)"/>
      <w:lvlJc w:val="left"/>
      <w:pPr>
        <w:tabs>
          <w:tab w:val="num" w:pos="0"/>
        </w:tabs>
        <w:ind w:left="576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Heading9"/>
      <w:lvlText w:val="(%9)"/>
      <w:lvlJc w:val="left"/>
      <w:pPr>
        <w:tabs>
          <w:tab w:val="num" w:pos="0"/>
        </w:tabs>
        <w:ind w:left="6480" w:hanging="720"/>
      </w:pPr>
      <w:rPr>
        <w:rFonts w:ascii="Times New Roman" w:hAnsi="Times New Roman" w:cs="Times New Roman"/>
        <w:b/>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43A42BA1"/>
    <w:multiLevelType w:val="multilevel"/>
    <w:tmpl w:val="43C41750"/>
    <w:lvl w:ilvl="0">
      <w:start w:val="1"/>
      <w:numFmt w:val="upperRoman"/>
      <w:lvlText w:val="%1."/>
      <w:lvlJc w:val="left"/>
      <w:pPr>
        <w:tabs>
          <w:tab w:val="num" w:pos="360"/>
        </w:tabs>
        <w:ind w:left="0" w:firstLine="0"/>
      </w:pPr>
    </w:lvl>
    <w:lvl w:ilvl="1">
      <w:start w:val="1"/>
      <w:numFmt w:val="upperLetter"/>
      <w:lvlText w:val="%2."/>
      <w:lvlJc w:val="left"/>
      <w:pPr>
        <w:tabs>
          <w:tab w:val="num" w:pos="1080"/>
        </w:tabs>
        <w:ind w:left="720" w:firstLine="0"/>
      </w:pPr>
    </w:lvl>
    <w:lvl w:ilvl="2">
      <w:start w:val="1"/>
      <w:numFmt w:val="decimal"/>
      <w:lvlText w:val="%3."/>
      <w:lvlJc w:val="left"/>
      <w:pPr>
        <w:tabs>
          <w:tab w:val="num" w:pos="1800"/>
        </w:tabs>
        <w:ind w:left="1440" w:firstLine="0"/>
      </w:p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DocXtoolsFileType" w:val="Word97"/>
    <w:docVar w:name="LBorder" w:val="2"/>
    <w:docVar w:name="liInnovaVariables" w:val="c=SWILI1ContentsA`c=SWILI1PartyA`c=SWILI1VersusA`c=SWILI1ContentsB`c=SWILI1PartyB`b=Attorneys`b=calDated`b=Calendar1`b=calFilingDate`b=calTrialDate`b=cmbAttorneysFor`b=cmbAttorneysFor1`b=cusCaAdjust`b=cusCaLine8`b=cusCaptionBox`b=cusCaptionVer20`b=SigInfo`b=swiBeginHere`b=swiLastCellLeft`b=swiLT6Level`b=swiLT7Level`b=swiMergeCells`b=swiOFAutoCityStateZipCountryVert`b=swiOFCompanyName`b=swiOFFax`b=swiOFPhone`b=swiOFStreetAddressVert`b=txtCaseNo`b=txtClient`b=txtClient1`b=txtDept`b=txtDept2`b=txtJudge`b=txtTime`b=txtTitle`b=txtTitle1`b=txtTitle2`b=zZTable`v=SWOtherInfo`v=SWPleadingSuite`v=SWCLCString1`v=SWCLCContacts`v=SWBasicControls`"/>
    <w:docVar w:name="LineNumbering" w:val="28 Lines"/>
    <w:docVar w:name="RBorder" w:val="1"/>
    <w:docVar w:name="Style" w:val=" "/>
    <w:docVar w:name="SWActiveDesign" w:val="Heading"/>
    <w:docVar w:name="SWAllDesigns" w:val="Heading|"/>
    <w:docVar w:name="SWAllLineBreaks" w:val="Heading~~0|0|0|0|0|0|0|0|0|@@"/>
    <w:docVar w:name="SWBasicControls" w:val="cusCaSuperior=`cmdCancel=Cancel`cmdOK=OK`QuickFillSave=`QuickFillOpen=`SWILT6Level=Los Angeles`ComboBox1=Los Angeles`cmbAttorneysFor=Defendant`txtTitle=XXX`txtTime=`txtJudge=`txtDept=`txtClient=XXX`txtCaseNo=XXX`lblTrialDate=Trial Date:`lblTitle=&amp;Title:`lblTime=Ti&amp;me:`lblJudge=Assigned To:`lblFilingDate=Complaint Filed:`lblDept=Dept:`lblDated=Dated:`lblDate=&amp;Date:`lblCounty=County:`lblClientName=&amp;Client Name:`lblCaseNo=Case &amp;No.:`lblAttorneysFor=Attorneys &amp;For:`lblAttorneys=&amp;Attorneys:`calTrialDate=02/04/2020`SWICalendarDate_DateFormat_calTrialDate=MM/dd/yyyy`SWICalendarDate_CalendarDate_calTrialDate=2/4/2020 10:01:30 AM`calFilingDate=02/04/2020`SWICalendarDate_DateFormat_calFilingDate=MM/dd/yyyy`SWICalendarDate_CalendarDate_calFilingDate=2/4/2020 10:01:30 AM`Calendar1=02/04/2020`SWICalendarDate_DateFormat_Calendar1=MM/dd/yyyy`SWICalendarDate_CalendarDate_Calendar1=2/4/2020 10:01:30 AM`calDated=02/04/2020`SWICalendarDate_DateFormat_calDated=MM/dd/yyyy`SWICalendarDate_CalendarDate_calDated=2/4/2020 10:01:30 AM`"/>
    <w:docVar w:name="SWCLCContacts" w:val="Attorneys=2;SigInfo=2;"/>
    <w:docVar w:name="SWCLCString1" w:val="&lt;Dialog&gt;&lt;Attorneys&gt;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&lt;/Attorneys&gt;&lt;/Dialog&gt;"/>
    <w:docVar w:name="swCompanyLocation" w:val="New York"/>
    <w:docVar w:name="SWDocIDLayout" w:val="62"/>
    <w:docVar w:name="SWDocIDLocation" w:val="1"/>
    <w:docVar w:name="SWInitialSave" w:val="-1"/>
    <w:docVar w:name="SWOtherInfo" w:val="DocTypeID=4|FormID=10006|"/>
    <w:docVar w:name="SWPleadingSuite" w:val="SWILI1NumParties=2`SWILI1ContentsA=JOYCE CLARKE,`SWILI1VersusA=vs.`SWILI1PartyA=Plaintiff`SWILI1ContentsB=CALATLANTIC GROUP INC., LENNAR CORPORATION, LENNAR SALES CORP., DOES 1 THROUGH 50,`SWILI1VersusB=vs.`SWILI1PartyB=Defendants`NumCaptions=1`SWIBorderTop=0`SWIBorderBottom=1`SWIBorderTopCorner=0`SWIBorderBottomCorner=0`SWIBorderRight=1`VenuePath=cusCaSuperior|`"/>
    <w:docVar w:name="swShortTitle" w:val=" "/>
    <w:docVar w:name="swShortTitleEnabled" w:val="0"/>
    <w:docVar w:name="swSideBar" w:val="1"/>
  </w:docVars>
  <w:rsids>
    <w:rsidRoot w:val="00261618"/>
    <w:rsid w:val="00022FE9"/>
    <w:rsid w:val="00023D50"/>
    <w:rsid w:val="000253A5"/>
    <w:rsid w:val="00036755"/>
    <w:rsid w:val="000639C8"/>
    <w:rsid w:val="00064776"/>
    <w:rsid w:val="00075630"/>
    <w:rsid w:val="000A152F"/>
    <w:rsid w:val="00102EB1"/>
    <w:rsid w:val="00107DF9"/>
    <w:rsid w:val="00131E98"/>
    <w:rsid w:val="00135B71"/>
    <w:rsid w:val="0013695D"/>
    <w:rsid w:val="00152A13"/>
    <w:rsid w:val="00153842"/>
    <w:rsid w:val="00154085"/>
    <w:rsid w:val="001A17E3"/>
    <w:rsid w:val="001C2DD7"/>
    <w:rsid w:val="001D145D"/>
    <w:rsid w:val="001D2D49"/>
    <w:rsid w:val="001D5C6C"/>
    <w:rsid w:val="001F0F09"/>
    <w:rsid w:val="002355C2"/>
    <w:rsid w:val="0024147C"/>
    <w:rsid w:val="0024201F"/>
    <w:rsid w:val="00261618"/>
    <w:rsid w:val="0028514F"/>
    <w:rsid w:val="002878B9"/>
    <w:rsid w:val="00295F89"/>
    <w:rsid w:val="00296434"/>
    <w:rsid w:val="00296D87"/>
    <w:rsid w:val="002F59B2"/>
    <w:rsid w:val="00300F19"/>
    <w:rsid w:val="003013EF"/>
    <w:rsid w:val="00315261"/>
    <w:rsid w:val="00344C93"/>
    <w:rsid w:val="00351D23"/>
    <w:rsid w:val="00382D51"/>
    <w:rsid w:val="003B737F"/>
    <w:rsid w:val="003C701D"/>
    <w:rsid w:val="003F6E20"/>
    <w:rsid w:val="003F7E8E"/>
    <w:rsid w:val="00414CD4"/>
    <w:rsid w:val="004275CB"/>
    <w:rsid w:val="00430431"/>
    <w:rsid w:val="00443349"/>
    <w:rsid w:val="00467236"/>
    <w:rsid w:val="004808E4"/>
    <w:rsid w:val="004830AA"/>
    <w:rsid w:val="004A5C6A"/>
    <w:rsid w:val="004B1F5F"/>
    <w:rsid w:val="004D328A"/>
    <w:rsid w:val="004E11B8"/>
    <w:rsid w:val="004E1C1D"/>
    <w:rsid w:val="00541A06"/>
    <w:rsid w:val="00546A33"/>
    <w:rsid w:val="005519BA"/>
    <w:rsid w:val="005542D0"/>
    <w:rsid w:val="00554DAA"/>
    <w:rsid w:val="00565489"/>
    <w:rsid w:val="005835B0"/>
    <w:rsid w:val="005A23F0"/>
    <w:rsid w:val="005B0C8E"/>
    <w:rsid w:val="005B17BE"/>
    <w:rsid w:val="005B1F0F"/>
    <w:rsid w:val="00616AF1"/>
    <w:rsid w:val="0062153B"/>
    <w:rsid w:val="0062441A"/>
    <w:rsid w:val="00627BF9"/>
    <w:rsid w:val="006379DD"/>
    <w:rsid w:val="006471DA"/>
    <w:rsid w:val="006533F8"/>
    <w:rsid w:val="00654A30"/>
    <w:rsid w:val="006576A5"/>
    <w:rsid w:val="00657F2B"/>
    <w:rsid w:val="00694D58"/>
    <w:rsid w:val="006C0991"/>
    <w:rsid w:val="006D62E4"/>
    <w:rsid w:val="006D6F83"/>
    <w:rsid w:val="006F6A15"/>
    <w:rsid w:val="006F7CC5"/>
    <w:rsid w:val="00732D7F"/>
    <w:rsid w:val="00747CEB"/>
    <w:rsid w:val="00764113"/>
    <w:rsid w:val="00767BE5"/>
    <w:rsid w:val="00791FD9"/>
    <w:rsid w:val="007E0ECA"/>
    <w:rsid w:val="007E2227"/>
    <w:rsid w:val="00814491"/>
    <w:rsid w:val="008173CA"/>
    <w:rsid w:val="00837754"/>
    <w:rsid w:val="0084147A"/>
    <w:rsid w:val="0085375B"/>
    <w:rsid w:val="00861EE9"/>
    <w:rsid w:val="008776D2"/>
    <w:rsid w:val="008832FB"/>
    <w:rsid w:val="00890609"/>
    <w:rsid w:val="008A2E2C"/>
    <w:rsid w:val="008A4BC9"/>
    <w:rsid w:val="008C22C5"/>
    <w:rsid w:val="008C751B"/>
    <w:rsid w:val="008D72E8"/>
    <w:rsid w:val="008E3841"/>
    <w:rsid w:val="009167D8"/>
    <w:rsid w:val="009273F4"/>
    <w:rsid w:val="00947B17"/>
    <w:rsid w:val="00947BED"/>
    <w:rsid w:val="00951FEB"/>
    <w:rsid w:val="00957625"/>
    <w:rsid w:val="00961D36"/>
    <w:rsid w:val="00963D8A"/>
    <w:rsid w:val="009A04D9"/>
    <w:rsid w:val="009A5B36"/>
    <w:rsid w:val="009B29EA"/>
    <w:rsid w:val="009C0F35"/>
    <w:rsid w:val="009E275B"/>
    <w:rsid w:val="009F0791"/>
    <w:rsid w:val="009F6B29"/>
    <w:rsid w:val="00A1152D"/>
    <w:rsid w:val="00A138D2"/>
    <w:rsid w:val="00A34C0F"/>
    <w:rsid w:val="00A6221F"/>
    <w:rsid w:val="00A946AA"/>
    <w:rsid w:val="00A97BAD"/>
    <w:rsid w:val="00AB36F6"/>
    <w:rsid w:val="00AB60F2"/>
    <w:rsid w:val="00AC40D8"/>
    <w:rsid w:val="00B204C3"/>
    <w:rsid w:val="00B2526E"/>
    <w:rsid w:val="00B5287D"/>
    <w:rsid w:val="00B619B4"/>
    <w:rsid w:val="00BE5B0E"/>
    <w:rsid w:val="00BF56CC"/>
    <w:rsid w:val="00C07861"/>
    <w:rsid w:val="00C2103D"/>
    <w:rsid w:val="00C32108"/>
    <w:rsid w:val="00C4027B"/>
    <w:rsid w:val="00C463C3"/>
    <w:rsid w:val="00C50CB4"/>
    <w:rsid w:val="00C76B5F"/>
    <w:rsid w:val="00C87640"/>
    <w:rsid w:val="00C94104"/>
    <w:rsid w:val="00CB6CEC"/>
    <w:rsid w:val="00CC60FC"/>
    <w:rsid w:val="00CD28E7"/>
    <w:rsid w:val="00CE2DE4"/>
    <w:rsid w:val="00D3030D"/>
    <w:rsid w:val="00D91C42"/>
    <w:rsid w:val="00DA45A8"/>
    <w:rsid w:val="00DB6375"/>
    <w:rsid w:val="00DC01B4"/>
    <w:rsid w:val="00DC5EDB"/>
    <w:rsid w:val="00DE7BAC"/>
    <w:rsid w:val="00DF1686"/>
    <w:rsid w:val="00E21627"/>
    <w:rsid w:val="00E216DE"/>
    <w:rsid w:val="00E247BF"/>
    <w:rsid w:val="00E56E6F"/>
    <w:rsid w:val="00E7731B"/>
    <w:rsid w:val="00ED5BF2"/>
    <w:rsid w:val="00ED765D"/>
    <w:rsid w:val="00EE0943"/>
    <w:rsid w:val="00F30CDB"/>
    <w:rsid w:val="00F5432F"/>
    <w:rsid w:val="00F92989"/>
    <w:rsid w:val="00FA3304"/>
    <w:rsid w:val="00FA3C55"/>
    <w:rsid w:val="00FC162A"/>
    <w:rsid w:val="00FD48DA"/>
    <w:rsid w:val="00FE015A"/>
    <w:rsid w:val="00FE51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30B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5B71"/>
    <w:pPr>
      <w:spacing w:line="240" w:lineRule="exact"/>
    </w:pPr>
    <w:rPr>
      <w:sz w:val="24"/>
    </w:rPr>
  </w:style>
  <w:style w:type="paragraph" w:styleId="Heading1">
    <w:name w:val="heading 1"/>
    <w:basedOn w:val="Normal"/>
    <w:next w:val="BodyTextFirstIndentExactly24pt"/>
    <w:qFormat/>
    <w:rsid w:val="00FE5158"/>
    <w:pPr>
      <w:keepLines/>
      <w:widowControl w:val="0"/>
      <w:numPr>
        <w:numId w:val="13"/>
      </w:numPr>
      <w:tabs>
        <w:tab w:val="clear" w:pos="0"/>
      </w:tabs>
      <w:spacing w:line="480" w:lineRule="exact"/>
      <w:outlineLvl w:val="0"/>
    </w:pPr>
    <w:rPr>
      <w:b/>
      <w:bCs/>
      <w:caps/>
      <w:color w:val="000000"/>
      <w:szCs w:val="32"/>
    </w:rPr>
  </w:style>
  <w:style w:type="paragraph" w:styleId="Heading2">
    <w:name w:val="heading 2"/>
    <w:basedOn w:val="Normal"/>
    <w:next w:val="BodyTextFirstIndentExactly24pt"/>
    <w:qFormat/>
    <w:rsid w:val="00FE5158"/>
    <w:pPr>
      <w:widowControl w:val="0"/>
      <w:numPr>
        <w:ilvl w:val="1"/>
        <w:numId w:val="13"/>
      </w:numPr>
      <w:tabs>
        <w:tab w:val="clear" w:pos="0"/>
      </w:tabs>
      <w:spacing w:line="480" w:lineRule="exact"/>
      <w:outlineLvl w:val="1"/>
    </w:pPr>
    <w:rPr>
      <w:b/>
      <w:bCs/>
      <w:iCs/>
      <w:color w:val="000000"/>
      <w:szCs w:val="28"/>
    </w:rPr>
  </w:style>
  <w:style w:type="paragraph" w:styleId="Heading3">
    <w:name w:val="heading 3"/>
    <w:basedOn w:val="Normal"/>
    <w:next w:val="BodyTextFirstIndentExactly24pt"/>
    <w:qFormat/>
    <w:rsid w:val="00FE5158"/>
    <w:pPr>
      <w:widowControl w:val="0"/>
      <w:numPr>
        <w:ilvl w:val="2"/>
        <w:numId w:val="13"/>
      </w:numPr>
      <w:tabs>
        <w:tab w:val="clear" w:pos="0"/>
      </w:tabs>
      <w:spacing w:line="480" w:lineRule="exact"/>
      <w:outlineLvl w:val="2"/>
    </w:pPr>
    <w:rPr>
      <w:b/>
      <w:bCs/>
      <w:color w:val="000000"/>
      <w:szCs w:val="26"/>
    </w:rPr>
  </w:style>
  <w:style w:type="paragraph" w:styleId="Heading4">
    <w:name w:val="heading 4"/>
    <w:basedOn w:val="Normal"/>
    <w:next w:val="BodyTextFirstIndentExactly24pt"/>
    <w:qFormat/>
    <w:rsid w:val="00FE5158"/>
    <w:pPr>
      <w:widowControl w:val="0"/>
      <w:numPr>
        <w:ilvl w:val="3"/>
        <w:numId w:val="13"/>
      </w:numPr>
      <w:tabs>
        <w:tab w:val="clear" w:pos="0"/>
      </w:tabs>
      <w:spacing w:line="480" w:lineRule="exact"/>
      <w:outlineLvl w:val="3"/>
    </w:pPr>
    <w:rPr>
      <w:b/>
      <w:bCs/>
      <w:color w:val="000000"/>
      <w:szCs w:val="28"/>
    </w:rPr>
  </w:style>
  <w:style w:type="paragraph" w:styleId="Heading5">
    <w:name w:val="heading 5"/>
    <w:basedOn w:val="Normal"/>
    <w:next w:val="BodyTextFirstIndentExactly24pt"/>
    <w:qFormat/>
    <w:rsid w:val="00FE5158"/>
    <w:pPr>
      <w:widowControl w:val="0"/>
      <w:numPr>
        <w:ilvl w:val="4"/>
        <w:numId w:val="13"/>
      </w:numPr>
      <w:tabs>
        <w:tab w:val="clear" w:pos="0"/>
      </w:tabs>
      <w:spacing w:line="480" w:lineRule="exact"/>
      <w:outlineLvl w:val="4"/>
    </w:pPr>
    <w:rPr>
      <w:b/>
      <w:bCs/>
      <w:iCs/>
      <w:color w:val="000000"/>
      <w:szCs w:val="26"/>
    </w:rPr>
  </w:style>
  <w:style w:type="paragraph" w:styleId="Heading6">
    <w:name w:val="heading 6"/>
    <w:basedOn w:val="Normal"/>
    <w:next w:val="BodyTextFirstIndentExactly24pt"/>
    <w:qFormat/>
    <w:rsid w:val="00FE5158"/>
    <w:pPr>
      <w:widowControl w:val="0"/>
      <w:numPr>
        <w:ilvl w:val="5"/>
        <w:numId w:val="13"/>
      </w:numPr>
      <w:tabs>
        <w:tab w:val="clear" w:pos="0"/>
      </w:tabs>
      <w:spacing w:line="480" w:lineRule="exact"/>
      <w:outlineLvl w:val="5"/>
    </w:pPr>
    <w:rPr>
      <w:b/>
      <w:bCs/>
      <w:color w:val="000000"/>
      <w:szCs w:val="22"/>
    </w:rPr>
  </w:style>
  <w:style w:type="paragraph" w:styleId="Heading7">
    <w:name w:val="heading 7"/>
    <w:basedOn w:val="Normal"/>
    <w:next w:val="BodyTextFirstIndentExactly24pt"/>
    <w:qFormat/>
    <w:rsid w:val="00FE5158"/>
    <w:pPr>
      <w:widowControl w:val="0"/>
      <w:numPr>
        <w:ilvl w:val="6"/>
        <w:numId w:val="13"/>
      </w:numPr>
      <w:tabs>
        <w:tab w:val="clear" w:pos="0"/>
      </w:tabs>
      <w:spacing w:line="480" w:lineRule="exact"/>
      <w:outlineLvl w:val="6"/>
    </w:pPr>
    <w:rPr>
      <w:b/>
      <w:color w:val="000000"/>
      <w:szCs w:val="24"/>
    </w:rPr>
  </w:style>
  <w:style w:type="paragraph" w:styleId="Heading8">
    <w:name w:val="heading 8"/>
    <w:basedOn w:val="Normal"/>
    <w:next w:val="BodyTextFirstIndentExactly24pt"/>
    <w:qFormat/>
    <w:rsid w:val="00FE5158"/>
    <w:pPr>
      <w:widowControl w:val="0"/>
      <w:numPr>
        <w:ilvl w:val="7"/>
        <w:numId w:val="13"/>
      </w:numPr>
      <w:tabs>
        <w:tab w:val="clear" w:pos="0"/>
      </w:tabs>
      <w:spacing w:line="480" w:lineRule="exact"/>
      <w:outlineLvl w:val="7"/>
    </w:pPr>
    <w:rPr>
      <w:b/>
      <w:iCs/>
      <w:color w:val="000000"/>
      <w:szCs w:val="24"/>
    </w:rPr>
  </w:style>
  <w:style w:type="paragraph" w:styleId="Heading9">
    <w:name w:val="heading 9"/>
    <w:basedOn w:val="Normal"/>
    <w:next w:val="BodyTextFirstIndentExactly24pt"/>
    <w:qFormat/>
    <w:rsid w:val="00FE5158"/>
    <w:pPr>
      <w:widowControl w:val="0"/>
      <w:numPr>
        <w:ilvl w:val="8"/>
        <w:numId w:val="13"/>
      </w:numPr>
      <w:tabs>
        <w:tab w:val="clear" w:pos="0"/>
      </w:tabs>
      <w:spacing w:line="480" w:lineRule="exact"/>
      <w:outlineLvl w:val="8"/>
    </w:pPr>
    <w:rPr>
      <w:b/>
      <w:color w:val="00000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FirstIndentExactly24pt">
    <w:name w:val="Body Text First Indent Exactly 24 pt"/>
    <w:basedOn w:val="Normal"/>
    <w:link w:val="BodyTextFirstIndentExactly24ptChar"/>
    <w:rsid w:val="006F6A15"/>
    <w:pPr>
      <w:spacing w:line="480" w:lineRule="exact"/>
      <w:ind w:firstLine="720"/>
    </w:pPr>
  </w:style>
  <w:style w:type="paragraph" w:styleId="BodyText">
    <w:name w:val="Body Text"/>
    <w:basedOn w:val="Normal"/>
    <w:link w:val="BodyTextChar"/>
    <w:rsid w:val="00135B71"/>
    <w:pPr>
      <w:spacing w:line="480" w:lineRule="exact"/>
    </w:pPr>
  </w:style>
  <w:style w:type="character" w:customStyle="1" w:styleId="BodyTextChar">
    <w:name w:val="Body Text Char"/>
    <w:link w:val="BodyText"/>
    <w:rsid w:val="00135B71"/>
    <w:rPr>
      <w:sz w:val="24"/>
    </w:rPr>
  </w:style>
  <w:style w:type="paragraph" w:styleId="Footer">
    <w:name w:val="footer"/>
    <w:basedOn w:val="Normal"/>
    <w:pPr>
      <w:tabs>
        <w:tab w:val="center" w:pos="4680"/>
        <w:tab w:val="right" w:pos="9360"/>
      </w:tabs>
    </w:pPr>
  </w:style>
  <w:style w:type="paragraph" w:styleId="Header">
    <w:name w:val="header"/>
    <w:basedOn w:val="Normal"/>
    <w:pPr>
      <w:tabs>
        <w:tab w:val="center" w:pos="4680"/>
        <w:tab w:val="right" w:pos="9360"/>
      </w:tabs>
    </w:pPr>
  </w:style>
  <w:style w:type="character" w:styleId="PageNumber">
    <w:name w:val="page number"/>
    <w:basedOn w:val="DefaultParagraphFont"/>
  </w:style>
  <w:style w:type="paragraph" w:styleId="Caption">
    <w:name w:val="caption"/>
    <w:basedOn w:val="Normal"/>
    <w:next w:val="Normal"/>
    <w:qFormat/>
    <w:rPr>
      <w:bCs/>
    </w:rPr>
  </w:style>
  <w:style w:type="character" w:styleId="CommentReference">
    <w:name w:val="annotation reference"/>
    <w:semiHidden/>
    <w:rPr>
      <w:sz w:val="20"/>
      <w:szCs w:val="16"/>
    </w:rPr>
  </w:style>
  <w:style w:type="paragraph" w:styleId="Title">
    <w:name w:val="Title"/>
    <w:basedOn w:val="Normal"/>
    <w:next w:val="BodyText"/>
    <w:qFormat/>
    <w:pPr>
      <w:keepNext/>
      <w:keepLines/>
      <w:spacing w:after="240"/>
      <w:jc w:val="center"/>
    </w:pPr>
    <w:rPr>
      <w:rFonts w:cs="Arial"/>
      <w:b/>
      <w:bCs/>
      <w:szCs w:val="32"/>
    </w:rPr>
  </w:style>
  <w:style w:type="paragraph" w:styleId="TOC1">
    <w:name w:val="toc 1"/>
    <w:basedOn w:val="TOCBase"/>
    <w:next w:val="Normal"/>
    <w:autoRedefine/>
    <w:semiHidden/>
  </w:style>
  <w:style w:type="paragraph" w:customStyle="1" w:styleId="TOCBase">
    <w:name w:val="TOC Base"/>
    <w:basedOn w:val="Normal"/>
    <w:next w:val="Normal"/>
    <w:autoRedefine/>
    <w:pPr>
      <w:spacing w:after="240"/>
      <w:ind w:left="720" w:right="720" w:hanging="720"/>
    </w:pPr>
  </w:style>
  <w:style w:type="paragraph" w:styleId="TOC2">
    <w:name w:val="toc 2"/>
    <w:basedOn w:val="TOCBase"/>
    <w:next w:val="Normal"/>
    <w:autoRedefine/>
    <w:semiHidden/>
    <w:pPr>
      <w:ind w:left="1440"/>
    </w:pPr>
  </w:style>
  <w:style w:type="paragraph" w:styleId="TOC3">
    <w:name w:val="toc 3"/>
    <w:basedOn w:val="TOCBase"/>
    <w:next w:val="Normal"/>
    <w:autoRedefine/>
    <w:semiHidden/>
    <w:pPr>
      <w:ind w:left="2160"/>
    </w:pPr>
  </w:style>
  <w:style w:type="paragraph" w:styleId="TOC4">
    <w:name w:val="toc 4"/>
    <w:basedOn w:val="TOCBase"/>
    <w:next w:val="Normal"/>
    <w:autoRedefine/>
    <w:semiHidden/>
    <w:pPr>
      <w:ind w:left="2880"/>
    </w:pPr>
  </w:style>
  <w:style w:type="paragraph" w:styleId="TOC5">
    <w:name w:val="toc 5"/>
    <w:basedOn w:val="TOCBase"/>
    <w:next w:val="Normal"/>
    <w:autoRedefine/>
    <w:semiHidden/>
    <w:pPr>
      <w:ind w:left="3600"/>
    </w:pPr>
  </w:style>
  <w:style w:type="paragraph" w:styleId="TOC6">
    <w:name w:val="toc 6"/>
    <w:basedOn w:val="TOCBase"/>
    <w:next w:val="Normal"/>
    <w:autoRedefine/>
    <w:semiHidden/>
    <w:pPr>
      <w:ind w:left="4320"/>
    </w:pPr>
  </w:style>
  <w:style w:type="paragraph" w:styleId="TOC7">
    <w:name w:val="toc 7"/>
    <w:basedOn w:val="TOCBase"/>
    <w:next w:val="Normal"/>
    <w:autoRedefine/>
    <w:semiHidden/>
    <w:pPr>
      <w:ind w:left="5040"/>
    </w:pPr>
  </w:style>
  <w:style w:type="paragraph" w:styleId="TOC8">
    <w:name w:val="toc 8"/>
    <w:basedOn w:val="TOCBase"/>
    <w:next w:val="Normal"/>
    <w:autoRedefine/>
    <w:semiHidden/>
    <w:pPr>
      <w:ind w:left="5760"/>
    </w:pPr>
  </w:style>
  <w:style w:type="paragraph" w:styleId="TOC9">
    <w:name w:val="toc 9"/>
    <w:basedOn w:val="TOCBase"/>
    <w:next w:val="Normal"/>
    <w:autoRedefine/>
    <w:semiHidden/>
    <w:pPr>
      <w:ind w:left="6480"/>
    </w:pPr>
  </w:style>
  <w:style w:type="paragraph" w:customStyle="1" w:styleId="TOCBase12">
    <w:name w:val="TOC Base 12"/>
    <w:basedOn w:val="Normal"/>
    <w:autoRedefine/>
    <w:pPr>
      <w:spacing w:before="240"/>
      <w:ind w:left="720" w:right="720" w:hanging="720"/>
    </w:pPr>
  </w:style>
  <w:style w:type="paragraph" w:customStyle="1" w:styleId="CourtName">
    <w:name w:val="Court Name"/>
    <w:basedOn w:val="Normal"/>
    <w:rsid w:val="008D72E8"/>
    <w:pPr>
      <w:jc w:val="center"/>
    </w:pPr>
    <w:rPr>
      <w:b/>
      <w:caps/>
      <w:szCs w:val="24"/>
    </w:rPr>
  </w:style>
  <w:style w:type="paragraph" w:customStyle="1" w:styleId="PartyName">
    <w:name w:val="Party Name"/>
    <w:basedOn w:val="Normal"/>
  </w:style>
  <w:style w:type="paragraph" w:customStyle="1" w:styleId="CourtTitle">
    <w:name w:val="Court Title"/>
    <w:basedOn w:val="Normal"/>
    <w:rPr>
      <w:b/>
    </w:rPr>
  </w:style>
  <w:style w:type="paragraph" w:customStyle="1" w:styleId="Venue1">
    <w:name w:val="Venue 1"/>
    <w:basedOn w:val="Normal"/>
    <w:pPr>
      <w:jc w:val="center"/>
    </w:pPr>
    <w:rPr>
      <w:b/>
      <w:caps/>
      <w:szCs w:val="24"/>
    </w:rPr>
  </w:style>
  <w:style w:type="paragraph" w:customStyle="1" w:styleId="CompanyInfo">
    <w:name w:val="CompanyInfo"/>
    <w:basedOn w:val="Normal"/>
    <w:link w:val="CompanyInfoChar"/>
  </w:style>
  <w:style w:type="character" w:customStyle="1" w:styleId="CompanyInfoChar">
    <w:name w:val="CompanyInfo Char"/>
    <w:link w:val="CompanyInfo"/>
    <w:rsid w:val="006F6A15"/>
    <w:rPr>
      <w:sz w:val="24"/>
    </w:rPr>
  </w:style>
  <w:style w:type="paragraph" w:customStyle="1" w:styleId="PleadingLineNumbering28">
    <w:name w:val="PleadingLineNumbering_28"/>
    <w:basedOn w:val="Normal"/>
    <w:pPr>
      <w:spacing w:after="240"/>
      <w:jc w:val="right"/>
    </w:pPr>
  </w:style>
  <w:style w:type="paragraph" w:customStyle="1" w:styleId="FooterDocumentTitle">
    <w:name w:val="Footer Document Title"/>
    <w:basedOn w:val="Normal"/>
    <w:rsid w:val="00DE7BAC"/>
    <w:pPr>
      <w:spacing w:line="240" w:lineRule="auto"/>
      <w:jc w:val="center"/>
    </w:pPr>
    <w:rPr>
      <w:b/>
      <w:caps/>
      <w:sz w:val="20"/>
    </w:rPr>
  </w:style>
  <w:style w:type="paragraph" w:customStyle="1" w:styleId="PleadingSignature">
    <w:name w:val="Pleading Signature"/>
    <w:basedOn w:val="Normal"/>
    <w:pPr>
      <w:keepNext/>
      <w:keepLines/>
      <w:widowControl w:val="0"/>
    </w:pPr>
  </w:style>
  <w:style w:type="paragraph" w:styleId="BalloonText">
    <w:name w:val="Balloon Text"/>
    <w:basedOn w:val="Normal"/>
    <w:link w:val="BalloonTextChar"/>
    <w:rsid w:val="001C2DD7"/>
    <w:pPr>
      <w:spacing w:line="240" w:lineRule="auto"/>
    </w:pPr>
    <w:rPr>
      <w:rFonts w:ascii="Tahoma" w:hAnsi="Tahoma" w:cs="Tahoma"/>
      <w:sz w:val="16"/>
      <w:szCs w:val="16"/>
    </w:rPr>
  </w:style>
  <w:style w:type="character" w:customStyle="1" w:styleId="BalloonTextChar">
    <w:name w:val="Balloon Text Char"/>
    <w:link w:val="BalloonText"/>
    <w:rsid w:val="001C2DD7"/>
    <w:rPr>
      <w:rFonts w:ascii="Tahoma" w:hAnsi="Tahoma" w:cs="Tahoma"/>
      <w:sz w:val="16"/>
      <w:szCs w:val="16"/>
    </w:rPr>
  </w:style>
  <w:style w:type="table" w:styleId="TableGrid">
    <w:name w:val="Table Grid"/>
    <w:basedOn w:val="TableNormal"/>
    <w:rsid w:val="0031526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aptionRight">
    <w:name w:val="CaptionRight"/>
    <w:basedOn w:val="Normal"/>
    <w:qFormat/>
    <w:rsid w:val="00627BF9"/>
    <w:pPr>
      <w:tabs>
        <w:tab w:val="left" w:pos="720"/>
      </w:tabs>
    </w:pPr>
  </w:style>
  <w:style w:type="paragraph" w:customStyle="1" w:styleId="CaptionRight1">
    <w:name w:val="CaptionRight1"/>
    <w:basedOn w:val="Normal"/>
    <w:qFormat/>
    <w:rsid w:val="004B1F5F"/>
    <w:pPr>
      <w:tabs>
        <w:tab w:val="left" w:pos="1872"/>
      </w:tabs>
    </w:pPr>
  </w:style>
  <w:style w:type="paragraph" w:customStyle="1" w:styleId="StylePleadingSignatureLinespacingExactly24pt">
    <w:name w:val="Style Pleading Signature + Line spacing:  Exactly 24 pt"/>
    <w:basedOn w:val="PleadingSignature"/>
    <w:rsid w:val="008173CA"/>
  </w:style>
  <w:style w:type="paragraph" w:styleId="Quote">
    <w:name w:val="Quote"/>
    <w:basedOn w:val="Normal"/>
    <w:next w:val="BodyText"/>
    <w:link w:val="QuoteChar"/>
    <w:uiPriority w:val="29"/>
    <w:qFormat/>
    <w:rsid w:val="00135B71"/>
    <w:pPr>
      <w:spacing w:before="240"/>
      <w:ind w:left="1440" w:right="1440"/>
    </w:pPr>
    <w:rPr>
      <w:iCs/>
      <w:color w:val="000000"/>
    </w:rPr>
  </w:style>
  <w:style w:type="character" w:customStyle="1" w:styleId="QuoteChar">
    <w:name w:val="Quote Char"/>
    <w:link w:val="Quote"/>
    <w:uiPriority w:val="29"/>
    <w:rsid w:val="00135B71"/>
    <w:rPr>
      <w:iCs/>
      <w:color w:val="000000"/>
      <w:sz w:val="24"/>
    </w:rPr>
  </w:style>
  <w:style w:type="paragraph" w:styleId="BodyTextIndent">
    <w:name w:val="Body Text Indent"/>
    <w:basedOn w:val="Normal"/>
    <w:link w:val="BodyTextIndentChar"/>
    <w:rsid w:val="006F6A15"/>
    <w:pPr>
      <w:spacing w:after="120"/>
      <w:ind w:left="360"/>
    </w:pPr>
  </w:style>
  <w:style w:type="character" w:customStyle="1" w:styleId="BodyTextIndentChar">
    <w:name w:val="Body Text Indent Char"/>
    <w:link w:val="BodyTextIndent"/>
    <w:rsid w:val="006F6A15"/>
    <w:rPr>
      <w:sz w:val="24"/>
    </w:rPr>
  </w:style>
  <w:style w:type="paragraph" w:styleId="Bibliography">
    <w:name w:val="Bibliography"/>
    <w:basedOn w:val="Normal"/>
    <w:next w:val="Normal"/>
    <w:uiPriority w:val="37"/>
    <w:semiHidden/>
    <w:unhideWhenUsed/>
    <w:rsid w:val="00FE5158"/>
  </w:style>
  <w:style w:type="paragraph" w:styleId="BlockText">
    <w:name w:val="Block Text"/>
    <w:basedOn w:val="Normal"/>
    <w:rsid w:val="00FE5158"/>
    <w:pPr>
      <w:spacing w:after="120"/>
      <w:ind w:left="1440" w:right="1440"/>
    </w:pPr>
  </w:style>
  <w:style w:type="paragraph" w:styleId="BodyText2">
    <w:name w:val="Body Text 2"/>
    <w:basedOn w:val="Normal"/>
    <w:link w:val="BodyText2Char"/>
    <w:rsid w:val="00FE5158"/>
    <w:pPr>
      <w:spacing w:after="120" w:line="480" w:lineRule="auto"/>
    </w:pPr>
  </w:style>
  <w:style w:type="character" w:customStyle="1" w:styleId="BodyText2Char">
    <w:name w:val="Body Text 2 Char"/>
    <w:link w:val="BodyText2"/>
    <w:rsid w:val="00FE5158"/>
    <w:rPr>
      <w:sz w:val="24"/>
    </w:rPr>
  </w:style>
  <w:style w:type="paragraph" w:styleId="BodyText3">
    <w:name w:val="Body Text 3"/>
    <w:basedOn w:val="Normal"/>
    <w:link w:val="BodyText3Char"/>
    <w:rsid w:val="00FE5158"/>
    <w:pPr>
      <w:spacing w:after="120"/>
    </w:pPr>
    <w:rPr>
      <w:sz w:val="16"/>
      <w:szCs w:val="16"/>
    </w:rPr>
  </w:style>
  <w:style w:type="character" w:customStyle="1" w:styleId="BodyText3Char">
    <w:name w:val="Body Text 3 Char"/>
    <w:link w:val="BodyText3"/>
    <w:rsid w:val="00FE5158"/>
    <w:rPr>
      <w:sz w:val="16"/>
      <w:szCs w:val="16"/>
    </w:rPr>
  </w:style>
  <w:style w:type="character" w:styleId="PlaceholderText">
    <w:name w:val="Placeholder Text"/>
    <w:basedOn w:val="DefaultParagraphFont"/>
    <w:uiPriority w:val="99"/>
    <w:semiHidden/>
    <w:rsid w:val="00261618"/>
    <w:rPr>
      <w:color w:val="808080"/>
    </w:rPr>
  </w:style>
  <w:style w:type="character" w:styleId="Hyperlink">
    <w:name w:val="Hyperlink"/>
    <w:basedOn w:val="DefaultParagraphFont"/>
    <w:unhideWhenUsed/>
    <w:rsid w:val="00261618"/>
    <w:rPr>
      <w:color w:val="0000FF" w:themeColor="hyperlink"/>
      <w:u w:val="single"/>
    </w:rPr>
  </w:style>
  <w:style w:type="character" w:styleId="UnresolvedMention">
    <w:name w:val="Unresolved Mention"/>
    <w:basedOn w:val="DefaultParagraphFont"/>
    <w:uiPriority w:val="99"/>
    <w:semiHidden/>
    <w:unhideWhenUsed/>
    <w:rsid w:val="00261618"/>
    <w:rPr>
      <w:color w:val="605E5C"/>
      <w:shd w:val="clear" w:color="auto" w:fill="E1DFDD"/>
    </w:rPr>
  </w:style>
  <w:style w:type="character" w:customStyle="1" w:styleId="BodyTextFirstIndentExactly24ptChar">
    <w:name w:val="Body Text First Indent Exactly 24 pt Char"/>
    <w:link w:val="BodyTextFirstIndentExactly24pt"/>
    <w:rsid w:val="00295F8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3375735">
      <w:bodyDiv w:val="1"/>
      <w:marLeft w:val="0"/>
      <w:marRight w:val="0"/>
      <w:marTop w:val="0"/>
      <w:marBottom w:val="0"/>
      <w:divBdr>
        <w:top w:val="none" w:sz="0" w:space="0" w:color="auto"/>
        <w:left w:val="none" w:sz="0" w:space="0" w:color="auto"/>
        <w:bottom w:val="none" w:sz="0" w:space="0" w:color="auto"/>
        <w:right w:val="none" w:sz="0" w:space="0" w:color="auto"/>
      </w:divBdr>
    </w:div>
    <w:div w:id="1550997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alendar@firstlegal.com"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Litera\Innova\Templates\EN\Associated%20Templates\cusCaSuperio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52B7DF4CFD944C4C97B638355AB01863"/>
        <w:category>
          <w:name w:val="General"/>
          <w:gallery w:val="placeholder"/>
        </w:category>
        <w:types>
          <w:type w:val="bbPlcHdr"/>
        </w:types>
        <w:behaviors>
          <w:behavior w:val="content"/>
        </w:behaviors>
        <w:guid w:val="{6D5B78A0-27B9-4C0A-A1A8-A95345D57EF2}"/>
      </w:docPartPr>
      <w:docPartBody>
        <w:p w:rsidR="00497B8B" w:rsidRDefault="00497B8B"/>
      </w:docPartBody>
    </w:docPart>
    <w:docPart>
      <w:docPartPr>
        <w:name w:val="B9E8FF4765FD478692B2C4991C2B2DE0"/>
        <w:category>
          <w:name w:val="General"/>
          <w:gallery w:val="placeholder"/>
        </w:category>
        <w:types>
          <w:type w:val="bbPlcHdr"/>
        </w:types>
        <w:behaviors>
          <w:behavior w:val="content"/>
        </w:behaviors>
        <w:guid w:val="{D80C2383-F93D-485F-8871-3D569434D04F}"/>
      </w:docPartPr>
      <w:docPartBody>
        <w:p w:rsidR="00497B8B" w:rsidRDefault="00497B8B"/>
      </w:docPartBody>
    </w:docPart>
    <w:docPart>
      <w:docPartPr>
        <w:name w:val="6061233F782A4A4DB5C8C3F7528747D5"/>
        <w:category>
          <w:name w:val="General"/>
          <w:gallery w:val="placeholder"/>
        </w:category>
        <w:types>
          <w:type w:val="bbPlcHdr"/>
        </w:types>
        <w:behaviors>
          <w:behavior w:val="content"/>
        </w:behaviors>
        <w:guid w:val="{CC2BB7E8-80D7-4153-B8EF-5B7FC443E5C2}"/>
      </w:docPartPr>
      <w:docPartBody>
        <w:p w:rsidR="00497B8B" w:rsidRDefault="00497B8B"/>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71F8"/>
    <w:rsid w:val="00317905"/>
    <w:rsid w:val="00497B8B"/>
    <w:rsid w:val="00C571F8"/>
    <w:rsid w:val="00EF7E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71F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cusCaSuperior</Template>
  <TotalTime>0</TotalTime>
  <Pages>3</Pages>
  <Words>595</Words>
  <Characters>3397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Innova California US District</vt:lpstr>
    </vt:vector>
  </TitlesOfParts>
  <Manager/>
  <Company/>
  <LinksUpToDate>false</LinksUpToDate>
  <CharactersWithSpaces>3985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Innova California US District</dc:title>
  <dc:subject/>
  <dc:creator/>
  <cp:keywords/>
  <cp:lastModifiedBy/>
  <cp:revision>1</cp:revision>
  <cp:lastPrinted>2003-03-13T01:03:00Z</cp:lastPrinted>
  <dcterms:created xsi:type="dcterms:W3CDTF">2021-01-27T19:09:00Z</dcterms:created>
  <dcterms:modified xsi:type="dcterms:W3CDTF">2021-01-27T19:09:00Z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DocID">
    <vt:lpwstr>154001.00280/123741305v.1</vt:lpwstr>
  </property>
</Properties>
</file>